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359" w:rsidRPr="00070EA2" w:rsidRDefault="00E44359" w:rsidP="00070EA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05pt;margin-top:-35.65pt;width:492pt;height:704.85pt;z-index:251658240">
            <v:imagedata r:id="rId7" o:title="" croptop="3139f" cropbottom="7250f" cropleft="11077f"/>
          </v:shape>
        </w:pict>
      </w:r>
      <w:r w:rsidRPr="00070EA2">
        <w:rPr>
          <w:rFonts w:ascii="Times New Roman" w:hAnsi="Times New Roman" w:cs="Times New Roman"/>
          <w:b/>
          <w:bCs/>
          <w:spacing w:val="40"/>
          <w:sz w:val="24"/>
          <w:szCs w:val="24"/>
        </w:rPr>
        <w:t>МУНИЦИПАЛЬНОЕ БЮДЖЕТНОЕ УЧРЕЖДЕНИЕ</w:t>
      </w:r>
    </w:p>
    <w:p w:rsidR="00E44359" w:rsidRPr="00070EA2" w:rsidRDefault="00E44359" w:rsidP="00070EA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</w:rPr>
      </w:pPr>
      <w:r w:rsidRPr="00070EA2">
        <w:rPr>
          <w:rFonts w:ascii="Times New Roman" w:hAnsi="Times New Roman" w:cs="Times New Roman"/>
          <w:b/>
          <w:bCs/>
          <w:spacing w:val="40"/>
          <w:sz w:val="24"/>
          <w:szCs w:val="24"/>
        </w:rPr>
        <w:t>ДОПОЛНИТЕЛЬНОГО ОБРАЗОВАНИЯ</w:t>
      </w:r>
    </w:p>
    <w:p w:rsidR="00E44359" w:rsidRPr="00070EA2" w:rsidRDefault="00E44359" w:rsidP="00070EA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283"/>
        <w:jc w:val="center"/>
        <w:rPr>
          <w:rFonts w:ascii="Times New Roman" w:hAnsi="Times New Roman" w:cs="Times New Roman"/>
          <w:b/>
          <w:bCs/>
          <w:spacing w:val="40"/>
          <w:sz w:val="24"/>
          <w:szCs w:val="24"/>
        </w:rPr>
      </w:pPr>
      <w:r w:rsidRPr="00070EA2">
        <w:rPr>
          <w:rFonts w:ascii="Times New Roman" w:hAnsi="Times New Roman" w:cs="Times New Roman"/>
          <w:b/>
          <w:bCs/>
          <w:spacing w:val="40"/>
          <w:sz w:val="24"/>
          <w:szCs w:val="24"/>
        </w:rPr>
        <w:t>«СТАНЦИЯ ЮНЫХ ТЕХНИКОВ» Г. ВОЛГОДОНСКА</w:t>
      </w:r>
    </w:p>
    <w:p w:rsidR="00E44359" w:rsidRPr="00070EA2" w:rsidRDefault="00E44359" w:rsidP="00070EA2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70EA2">
        <w:rPr>
          <w:rFonts w:ascii="Times New Roman" w:hAnsi="Times New Roman" w:cs="Times New Roman"/>
          <w:sz w:val="24"/>
          <w:szCs w:val="24"/>
        </w:rPr>
        <w:tab/>
      </w:r>
      <w:r w:rsidRPr="00070EA2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Ind w:w="-106" w:type="dxa"/>
        <w:tblLook w:val="00A0"/>
      </w:tblPr>
      <w:tblGrid>
        <w:gridCol w:w="4927"/>
        <w:gridCol w:w="4927"/>
      </w:tblGrid>
      <w:tr w:rsidR="00E44359" w:rsidRPr="00070EA2">
        <w:tc>
          <w:tcPr>
            <w:tcW w:w="4927" w:type="dxa"/>
          </w:tcPr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>на заседании методического совета</w:t>
            </w:r>
          </w:p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>Протокол от ____________№_____</w:t>
            </w:r>
          </w:p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>Рекомендовано к утверждению</w:t>
            </w:r>
          </w:p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>на заседании педагогического совета</w:t>
            </w:r>
          </w:p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>Протокол от ____________№_____</w:t>
            </w:r>
          </w:p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59" w:rsidRPr="00070EA2">
        <w:tc>
          <w:tcPr>
            <w:tcW w:w="4927" w:type="dxa"/>
          </w:tcPr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>Директор МБУДО</w:t>
            </w: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 xml:space="preserve">«Станция юных техников» </w:t>
            </w: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44359" w:rsidRPr="00070EA2" w:rsidRDefault="00E44359" w:rsidP="00070EA2">
            <w:pPr>
              <w:tabs>
                <w:tab w:val="left" w:pos="0"/>
                <w:tab w:val="left" w:pos="3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ab/>
              <w:t>г. Волгодонска</w:t>
            </w:r>
          </w:p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>__________ Л.В.Рязанкина</w:t>
            </w: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>«____»________ 20__ г.</w:t>
            </w:r>
            <w:r w:rsidRPr="00070EA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359" w:rsidRPr="00070EA2" w:rsidRDefault="00E44359" w:rsidP="00070EA2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4359" w:rsidRPr="00070EA2" w:rsidRDefault="00E44359" w:rsidP="00070EA2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070EA2">
        <w:rPr>
          <w:rFonts w:ascii="Times New Roman" w:hAnsi="Times New Roman" w:cs="Times New Roman"/>
          <w:sz w:val="24"/>
          <w:szCs w:val="24"/>
        </w:rPr>
        <w:t>ДОПОЛНИТЕЛЬНАЯ ОБЩЕОБРАЗОВАТЕЛЬНАЯ</w:t>
      </w:r>
      <w:r w:rsidRPr="00070EA2">
        <w:rPr>
          <w:rFonts w:ascii="Times New Roman" w:hAnsi="Times New Roman" w:cs="Times New Roman"/>
          <w:sz w:val="24"/>
          <w:szCs w:val="24"/>
        </w:rPr>
        <w:br/>
        <w:t>ОБЩЕРАЗВИВАЮЩАЯ ПРОГРАММА</w:t>
      </w:r>
    </w:p>
    <w:p w:rsidR="00E44359" w:rsidRPr="00070EA2" w:rsidRDefault="00E44359" w:rsidP="00070EA2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070EA2">
        <w:rPr>
          <w:rFonts w:ascii="Times New Roman" w:hAnsi="Times New Roman" w:cs="Times New Roman"/>
          <w:sz w:val="24"/>
          <w:szCs w:val="24"/>
        </w:rPr>
        <w:br/>
        <w:t>«Творческая мастерская»</w:t>
      </w:r>
    </w:p>
    <w:p w:rsidR="00E44359" w:rsidRPr="00070EA2" w:rsidRDefault="00E44359" w:rsidP="00070EA2">
      <w:pPr>
        <w:tabs>
          <w:tab w:val="left" w:pos="0"/>
          <w:tab w:val="left" w:pos="510"/>
        </w:tabs>
        <w:autoSpaceDE w:val="0"/>
        <w:autoSpaceDN w:val="0"/>
        <w:adjustRightInd w:val="0"/>
        <w:spacing w:after="0" w:line="244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Pr="00070EA2" w:rsidRDefault="00E44359" w:rsidP="00070E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70EA2">
        <w:rPr>
          <w:rFonts w:ascii="Times New Roman" w:hAnsi="Times New Roman" w:cs="Times New Roman"/>
          <w:sz w:val="24"/>
          <w:szCs w:val="24"/>
        </w:rPr>
        <w:t xml:space="preserve">Уровень образовательной программы: </w:t>
      </w:r>
    </w:p>
    <w:p w:rsidR="00E44359" w:rsidRPr="00070EA2" w:rsidRDefault="00E44359" w:rsidP="00070E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70EA2">
        <w:rPr>
          <w:rFonts w:ascii="Times New Roman" w:hAnsi="Times New Roman" w:cs="Times New Roman"/>
          <w:sz w:val="24"/>
          <w:szCs w:val="24"/>
        </w:rPr>
        <w:t>базовый</w:t>
      </w:r>
    </w:p>
    <w:p w:rsidR="00E44359" w:rsidRPr="00070EA2" w:rsidRDefault="00E44359" w:rsidP="00070E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70EA2">
        <w:rPr>
          <w:rFonts w:ascii="Times New Roman" w:hAnsi="Times New Roman" w:cs="Times New Roman"/>
          <w:sz w:val="24"/>
          <w:szCs w:val="24"/>
        </w:rPr>
        <w:t xml:space="preserve">Срок реализации образовательной программы: </w:t>
      </w:r>
    </w:p>
    <w:p w:rsidR="00E44359" w:rsidRPr="00070EA2" w:rsidRDefault="00E44359" w:rsidP="00070E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70EA2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070EA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E44359" w:rsidRPr="00070EA2" w:rsidRDefault="00E44359" w:rsidP="00070E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70EA2">
        <w:rPr>
          <w:rFonts w:ascii="Times New Roman" w:hAnsi="Times New Roman" w:cs="Times New Roman"/>
          <w:sz w:val="24"/>
          <w:szCs w:val="24"/>
        </w:rPr>
        <w:t>Возраст учащихся:</w:t>
      </w:r>
    </w:p>
    <w:p w:rsidR="00E44359" w:rsidRPr="00070EA2" w:rsidRDefault="00E44359" w:rsidP="00070E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70EA2">
        <w:rPr>
          <w:rFonts w:ascii="Times New Roman" w:hAnsi="Times New Roman" w:cs="Times New Roman"/>
          <w:sz w:val="24"/>
          <w:szCs w:val="24"/>
        </w:rPr>
        <w:t xml:space="preserve">  6-11 лет</w:t>
      </w:r>
    </w:p>
    <w:p w:rsidR="00E44359" w:rsidRPr="00070EA2" w:rsidRDefault="00E44359" w:rsidP="00070E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44359" w:rsidRPr="00070EA2" w:rsidRDefault="00E44359" w:rsidP="00070E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44359" w:rsidRPr="00070EA2" w:rsidRDefault="00E44359" w:rsidP="00070E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44359" w:rsidRPr="00070EA2" w:rsidRDefault="00E44359" w:rsidP="00070E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70EA2">
        <w:rPr>
          <w:rFonts w:ascii="Times New Roman" w:hAnsi="Times New Roman" w:cs="Times New Roman"/>
          <w:sz w:val="24"/>
          <w:szCs w:val="24"/>
        </w:rPr>
        <w:t>Разработчик:</w:t>
      </w:r>
    </w:p>
    <w:p w:rsidR="00E44359" w:rsidRPr="00070EA2" w:rsidRDefault="00E44359" w:rsidP="00070E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70EA2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E44359" w:rsidRPr="00070EA2" w:rsidRDefault="00E44359" w:rsidP="00070EA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70EA2">
        <w:rPr>
          <w:rFonts w:ascii="Times New Roman" w:hAnsi="Times New Roman" w:cs="Times New Roman"/>
          <w:sz w:val="24"/>
          <w:szCs w:val="24"/>
        </w:rPr>
        <w:t>Ермолаева Мария Сергеевна</w:t>
      </w:r>
      <w:r w:rsidRPr="00070EA2">
        <w:rPr>
          <w:rFonts w:ascii="Times New Roman" w:hAnsi="Times New Roman" w:cs="Times New Roman"/>
          <w:sz w:val="24"/>
          <w:szCs w:val="24"/>
        </w:rPr>
        <w:br/>
      </w:r>
    </w:p>
    <w:p w:rsidR="00E44359" w:rsidRPr="00070EA2" w:rsidRDefault="00E44359" w:rsidP="00070E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Pr="00070EA2" w:rsidRDefault="00E44359" w:rsidP="00070E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Pr="00070EA2" w:rsidRDefault="00E44359" w:rsidP="00070E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Pr="00070EA2" w:rsidRDefault="00E44359" w:rsidP="00070E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70EA2">
        <w:rPr>
          <w:rFonts w:ascii="Times New Roman" w:hAnsi="Times New Roman" w:cs="Times New Roman"/>
          <w:sz w:val="24"/>
          <w:szCs w:val="24"/>
        </w:rPr>
        <w:t>Волгодонск</w:t>
      </w:r>
    </w:p>
    <w:p w:rsidR="00E44359" w:rsidRPr="00070EA2" w:rsidRDefault="00E44359" w:rsidP="00070E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70EA2">
        <w:rPr>
          <w:rFonts w:ascii="Times New Roman" w:hAnsi="Times New Roman" w:cs="Times New Roman"/>
          <w:sz w:val="24"/>
          <w:szCs w:val="24"/>
        </w:rPr>
        <w:t>2020</w:t>
      </w:r>
    </w:p>
    <w:p w:rsidR="00E44359" w:rsidRDefault="00E44359" w:rsidP="00945689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DC177B" w:rsidRDefault="00E44359" w:rsidP="00945689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Оглавление</w:t>
      </w:r>
    </w:p>
    <w:p w:rsidR="00E44359" w:rsidRPr="00945689" w:rsidRDefault="00E44359" w:rsidP="00945689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45689">
        <w:rPr>
          <w:rFonts w:ascii="Times New Roman" w:hAnsi="Times New Roman" w:cs="Times New Roman"/>
          <w:sz w:val="24"/>
          <w:szCs w:val="24"/>
        </w:rPr>
        <w:t>Паспорт</w:t>
      </w:r>
      <w:r>
        <w:rPr>
          <w:rFonts w:ascii="Times New Roman" w:hAnsi="Times New Roman" w:cs="Times New Roman"/>
          <w:sz w:val="24"/>
          <w:szCs w:val="24"/>
        </w:rPr>
        <w:t xml:space="preserve"> программы……………………………………………………………………………..3             </w:t>
      </w:r>
    </w:p>
    <w:p w:rsidR="00E44359" w:rsidRPr="00945689" w:rsidRDefault="00E44359" w:rsidP="00945689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45689">
        <w:rPr>
          <w:rFonts w:ascii="Times New Roman" w:hAnsi="Times New Roman" w:cs="Times New Roman"/>
          <w:sz w:val="24"/>
          <w:szCs w:val="24"/>
        </w:rPr>
        <w:t>Пояснительная записка</w:t>
      </w:r>
      <w:r>
        <w:rPr>
          <w:rFonts w:ascii="Times New Roman" w:hAnsi="Times New Roman" w:cs="Times New Roman"/>
          <w:sz w:val="24"/>
          <w:szCs w:val="24"/>
        </w:rPr>
        <w:t>…….……………………………………………………………………9</w:t>
      </w:r>
    </w:p>
    <w:p w:rsidR="00E44359" w:rsidRPr="00945689" w:rsidRDefault="00E44359" w:rsidP="00945689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45689">
        <w:rPr>
          <w:rFonts w:ascii="Times New Roman" w:hAnsi="Times New Roman" w:cs="Times New Roman"/>
          <w:sz w:val="24"/>
          <w:szCs w:val="24"/>
        </w:rPr>
        <w:t>Учебный план первого года обучения</w:t>
      </w:r>
      <w:r>
        <w:rPr>
          <w:rFonts w:ascii="Times New Roman" w:hAnsi="Times New Roman" w:cs="Times New Roman"/>
          <w:sz w:val="24"/>
          <w:szCs w:val="24"/>
        </w:rPr>
        <w:t>..………………………………………………………..14</w:t>
      </w:r>
    </w:p>
    <w:p w:rsidR="00E44359" w:rsidRPr="00945689" w:rsidRDefault="00E44359" w:rsidP="00945689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945689">
        <w:rPr>
          <w:rFonts w:ascii="Times New Roman" w:hAnsi="Times New Roman" w:cs="Times New Roman"/>
          <w:sz w:val="24"/>
          <w:szCs w:val="24"/>
        </w:rPr>
        <w:t>Содержание программы первого года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…………………………………………………………23</w:t>
      </w:r>
      <w:r w:rsidRPr="009456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4359" w:rsidRPr="00945689" w:rsidRDefault="00E44359" w:rsidP="00945689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945689">
        <w:rPr>
          <w:rFonts w:ascii="Times New Roman" w:hAnsi="Times New Roman" w:cs="Times New Roman"/>
          <w:sz w:val="24"/>
          <w:szCs w:val="24"/>
        </w:rPr>
        <w:t>Учебный план второго года обучения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…………………………………………………………33</w:t>
      </w:r>
    </w:p>
    <w:p w:rsidR="00E44359" w:rsidRPr="00945689" w:rsidRDefault="00E44359" w:rsidP="00945689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945689">
        <w:rPr>
          <w:rFonts w:ascii="Times New Roman" w:hAnsi="Times New Roman" w:cs="Times New Roman"/>
          <w:sz w:val="24"/>
          <w:szCs w:val="24"/>
        </w:rPr>
        <w:t>Содержание программы второго года обучения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……………………………………………...41</w:t>
      </w:r>
    </w:p>
    <w:p w:rsidR="00E44359" w:rsidRDefault="00E44359" w:rsidP="00945689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945689">
        <w:rPr>
          <w:rFonts w:ascii="Times New Roman" w:hAnsi="Times New Roman" w:cs="Times New Roman"/>
          <w:sz w:val="24"/>
          <w:szCs w:val="24"/>
        </w:rPr>
        <w:t>Учебный план третьего года обучения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………………………………………………………...53</w:t>
      </w:r>
    </w:p>
    <w:p w:rsidR="00E44359" w:rsidRPr="00945689" w:rsidRDefault="00E44359" w:rsidP="00945689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945689">
        <w:rPr>
          <w:rFonts w:ascii="Times New Roman" w:hAnsi="Times New Roman" w:cs="Times New Roman"/>
          <w:sz w:val="24"/>
          <w:szCs w:val="24"/>
        </w:rPr>
        <w:t>Содержание программы третьего года обучения</w:t>
      </w:r>
      <w:r>
        <w:rPr>
          <w:rFonts w:ascii="Times New Roman" w:hAnsi="Times New Roman" w:cs="Times New Roman"/>
          <w:sz w:val="24"/>
          <w:szCs w:val="24"/>
        </w:rPr>
        <w:t>……………….…………………………….61</w:t>
      </w:r>
    </w:p>
    <w:p w:rsidR="00E44359" w:rsidRPr="00945689" w:rsidRDefault="00E44359" w:rsidP="00945689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945689">
        <w:rPr>
          <w:rFonts w:ascii="Times New Roman" w:hAnsi="Times New Roman" w:cs="Times New Roman"/>
          <w:sz w:val="24"/>
          <w:szCs w:val="24"/>
        </w:rPr>
        <w:t>Методическое обеспечение дополнительно</w:t>
      </w:r>
      <w:r>
        <w:rPr>
          <w:rFonts w:ascii="Times New Roman" w:hAnsi="Times New Roman" w:cs="Times New Roman"/>
          <w:sz w:val="24"/>
          <w:szCs w:val="24"/>
        </w:rPr>
        <w:t>й общеобразовательной программы………….72</w:t>
      </w:r>
    </w:p>
    <w:p w:rsidR="00E44359" w:rsidRPr="00945689" w:rsidRDefault="00E44359" w:rsidP="00945689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 М</w:t>
      </w:r>
      <w:r w:rsidRPr="00945689">
        <w:rPr>
          <w:rFonts w:ascii="Times New Roman" w:hAnsi="Times New Roman" w:cs="Times New Roman"/>
          <w:sz w:val="24"/>
          <w:szCs w:val="24"/>
        </w:rPr>
        <w:t>етод</w:t>
      </w:r>
      <w:r>
        <w:rPr>
          <w:rFonts w:ascii="Times New Roman" w:hAnsi="Times New Roman" w:cs="Times New Roman"/>
          <w:sz w:val="24"/>
          <w:szCs w:val="24"/>
        </w:rPr>
        <w:t>ическое сопровождение программы………………………………………………….72</w:t>
      </w:r>
    </w:p>
    <w:p w:rsidR="00E44359" w:rsidRPr="00945689" w:rsidRDefault="00E44359" w:rsidP="00945689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9.2Диагностические материалы………………………………………………………………….72</w:t>
      </w:r>
    </w:p>
    <w:p w:rsidR="00E44359" w:rsidRPr="00945689" w:rsidRDefault="00E44359" w:rsidP="00945689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9.3Д</w:t>
      </w:r>
      <w:r w:rsidRPr="00945689">
        <w:rPr>
          <w:rFonts w:ascii="Times New Roman" w:hAnsi="Times New Roman" w:cs="Times New Roman"/>
          <w:sz w:val="24"/>
          <w:szCs w:val="24"/>
        </w:rPr>
        <w:t xml:space="preserve">идактические </w:t>
      </w:r>
      <w:r>
        <w:rPr>
          <w:rFonts w:ascii="Times New Roman" w:hAnsi="Times New Roman" w:cs="Times New Roman"/>
          <w:sz w:val="24"/>
          <w:szCs w:val="24"/>
        </w:rPr>
        <w:t>материалы…………………………………………………………………….73</w:t>
      </w:r>
    </w:p>
    <w:p w:rsidR="00E44359" w:rsidRPr="00945689" w:rsidRDefault="00E44359" w:rsidP="00945689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945689">
        <w:rPr>
          <w:rFonts w:ascii="Times New Roman" w:hAnsi="Times New Roman" w:cs="Times New Roman"/>
          <w:sz w:val="24"/>
          <w:szCs w:val="24"/>
        </w:rPr>
        <w:t>Список литературы</w:t>
      </w:r>
      <w:r>
        <w:rPr>
          <w:rFonts w:ascii="Times New Roman" w:hAnsi="Times New Roman" w:cs="Times New Roman"/>
          <w:sz w:val="24"/>
          <w:szCs w:val="24"/>
        </w:rPr>
        <w:t>...…………………………………………………………………………..74</w:t>
      </w:r>
    </w:p>
    <w:p w:rsidR="00E44359" w:rsidRDefault="00E44359" w:rsidP="009456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Pr="00945689">
        <w:rPr>
          <w:rFonts w:ascii="Times New Roman" w:hAnsi="Times New Roman" w:cs="Times New Roman"/>
          <w:sz w:val="24"/>
          <w:szCs w:val="24"/>
        </w:rPr>
        <w:t>Приложени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……………………………………………………………………………………..75</w:t>
      </w: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Pr="0094568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45689">
        <w:rPr>
          <w:rFonts w:ascii="Times New Roman" w:hAnsi="Times New Roman" w:cs="Times New Roman"/>
          <w:sz w:val="24"/>
          <w:szCs w:val="24"/>
        </w:rPr>
        <w:t>Паспорт</w:t>
      </w:r>
    </w:p>
    <w:p w:rsidR="00E44359" w:rsidRPr="00945689" w:rsidRDefault="00E44359" w:rsidP="009456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45689">
        <w:rPr>
          <w:rFonts w:ascii="Times New Roman" w:hAnsi="Times New Roman" w:cs="Times New Roman"/>
          <w:sz w:val="24"/>
          <w:szCs w:val="24"/>
        </w:rPr>
        <w:t>дополнительной общеобразовательной программы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Название дополнительной общеобразовательной программы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«Транспортная техника»</w:t>
            </w: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Сведения об авторе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 xml:space="preserve">ФИО: Ермолаева Мария Сергеевна: педагог дополнительного образования 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 xml:space="preserve">т. 89064227421;  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Место работы: МБУДО "Станция юных техников" г. Волгодонска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Адрес образовательной организации: ул. Ленина 112, г. Волгодонск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Домашний адрес автора: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Телефон служебный: 25-04-20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авторских образовательных программ и программно-методических комплексов/результат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Нормативно-правовая база 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Декларация прав ребенка (1959 год);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- Конвенция о правах ребенка (1989 год);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- Конституция Российской Федерации от 12.12.1993г. 1993 (с поправками от 04.07.2020);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- Федеральный закон Российской Федерации от 29.12.2012г. №273- ФЗ «Об образовании в Российской Федерации»;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- Федеральный Закон РФ от 24.07.1998г. №124-ФЗ «Об основных гарантиях прав ребенка в Российской Федерации» (ред. 28.11.2015);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- Национальная доктрина образования в Российской Федерации на период до 2025 года;</w:t>
            </w:r>
          </w:p>
          <w:p w:rsidR="00E44359" w:rsidRPr="00945689" w:rsidRDefault="00E44359" w:rsidP="00945689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«Концепция развития дополнительного образования детей», утвержденная распоряжением Правительства РФ от 04.09.2014г. № 1726-р; </w:t>
            </w:r>
          </w:p>
          <w:p w:rsidR="00E44359" w:rsidRPr="00945689" w:rsidRDefault="00E44359" w:rsidP="00945689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Федеральный проект «Успех каждого ребенка»;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Стратегия развития</w:t>
            </w: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в Российской Федерации на период до 2025 года, утвержденная распоряжением Правительства Российской Федерации от 29.05.2015г. № 996-р;</w:t>
            </w:r>
          </w:p>
          <w:p w:rsidR="00E44359" w:rsidRPr="00945689" w:rsidRDefault="00E44359" w:rsidP="00945689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«Федеральная целевая программа развития образования на 2016-2020 годы», утверждена постановлением Правительства РФ от 23.05.2015г. № 497; </w:t>
            </w:r>
          </w:p>
          <w:p w:rsidR="00E44359" w:rsidRPr="00945689" w:rsidRDefault="00E44359" w:rsidP="00945689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 xml:space="preserve">«Порядок организации и осуществления образовательной деятельности по дополнительным общеобразовательным программам», утвержденный приказом Министерства просвещения Российской Федерации от 09.11.2018г. №196; 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- Постановление Главного государственного санитарного врача РФ от 04.07.2014г. № 41 "Об утверждении СанПиН 2.4.4.3172-14 «Санитарно - 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- Закон Ростовской области от 14.11.2013г. №26-зс «Об образовании в Ростовской области»;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- Региональные рекомендации к регламентации деятельности образовательных организаций Ростовской области, осуществляющих образовательную деятельность по дополнительным общеобразовательным программам, утвержденные приказом министерства общего и профессионального образования Ростовской области от 01.03.2016г. № 115;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- Устав муниципального бюджетного учреждения дополнительного образования «Станция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юных техников» г.Волгодонска.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Год разработки, редактирования дополнительной общеобразовательной программы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год разработки - 2020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Структура программы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Титульный лист</w:t>
            </w:r>
          </w:p>
          <w:p w:rsidR="00E44359" w:rsidRPr="00945689" w:rsidRDefault="00E44359" w:rsidP="0094568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</w:p>
          <w:p w:rsidR="00E44359" w:rsidRPr="00945689" w:rsidRDefault="00E44359" w:rsidP="0094568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  <w:p w:rsidR="00E44359" w:rsidRPr="00945689" w:rsidRDefault="00E44359" w:rsidP="0094568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 xml:space="preserve">Учебный план первого года обучения </w:t>
            </w:r>
          </w:p>
          <w:p w:rsidR="00E44359" w:rsidRPr="00945689" w:rsidRDefault="00E44359" w:rsidP="0094568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программы первого года </w:t>
            </w:r>
          </w:p>
          <w:p w:rsidR="00E44359" w:rsidRPr="00945689" w:rsidRDefault="00E44359" w:rsidP="0094568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Учебный план второго года обучения</w:t>
            </w:r>
          </w:p>
          <w:p w:rsidR="00E44359" w:rsidRPr="00945689" w:rsidRDefault="00E44359" w:rsidP="0094568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Содержание программы второго года обучения</w:t>
            </w:r>
          </w:p>
          <w:p w:rsidR="00E44359" w:rsidRPr="00945689" w:rsidRDefault="00E44359" w:rsidP="0094568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Учебный план третьего года обучения</w:t>
            </w:r>
          </w:p>
          <w:p w:rsidR="00E44359" w:rsidRPr="00945689" w:rsidRDefault="00E44359" w:rsidP="0094568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Содержание программы третьего года обучения</w:t>
            </w:r>
          </w:p>
          <w:p w:rsidR="00E44359" w:rsidRPr="00945689" w:rsidRDefault="00E44359" w:rsidP="0094568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 дополнительной общеобразовательной программы:</w:t>
            </w:r>
          </w:p>
          <w:p w:rsidR="00E44359" w:rsidRPr="00945689" w:rsidRDefault="00E44359" w:rsidP="0094568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- методическое сопровождение программы;</w:t>
            </w:r>
          </w:p>
          <w:p w:rsidR="00E44359" w:rsidRPr="00945689" w:rsidRDefault="00E44359" w:rsidP="0094568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- диагностические материалы;</w:t>
            </w:r>
          </w:p>
          <w:p w:rsidR="00E44359" w:rsidRPr="00945689" w:rsidRDefault="00E44359" w:rsidP="0094568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- дидактические материалы.</w:t>
            </w:r>
          </w:p>
          <w:p w:rsidR="00E44359" w:rsidRPr="00945689" w:rsidRDefault="00E44359" w:rsidP="0094568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  <w:p w:rsidR="00E44359" w:rsidRPr="00945689" w:rsidRDefault="00E44359" w:rsidP="00945689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художественное</w:t>
            </w: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Возраст учащихся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6-11 лет</w:t>
            </w: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Этапы реализации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апробация  дополнительной общеобразовательной программы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2020-2023 г.</w:t>
            </w: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Новизна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pStyle w:val="Textbody"/>
              <w:spacing w:after="0" w:line="240" w:lineRule="auto"/>
              <w:ind w:firstLine="708"/>
              <w:jc w:val="both"/>
              <w:rPr>
                <w:color w:val="000000"/>
                <w:shd w:val="clear" w:color="auto" w:fill="FFFFFF"/>
              </w:rPr>
            </w:pPr>
            <w:r w:rsidRPr="00945689">
              <w:rPr>
                <w:color w:val="000000"/>
                <w:shd w:val="clear" w:color="auto" w:fill="FFFFFF"/>
              </w:rPr>
              <w:t>Программа не предусматривает изучение только одного вида художественной деятельности, предлагает широкий спектр творческих работ из различных групп художественных материалов. Она ориентиро</w:t>
            </w:r>
            <w:r w:rsidRPr="00945689">
              <w:rPr>
                <w:color w:val="000000"/>
                <w:shd w:val="clear" w:color="auto" w:fill="FFFFFF"/>
              </w:rPr>
              <w:softHyphen/>
              <w:t>вана не только на расширение уровня грамотности учащихся в области художественного, декоративно-прикладного творче</w:t>
            </w:r>
            <w:r w:rsidRPr="00945689">
              <w:rPr>
                <w:color w:val="000000"/>
                <w:shd w:val="clear" w:color="auto" w:fill="FFFFFF"/>
              </w:rPr>
              <w:softHyphen/>
              <w:t>ства, развитие эстетического вкуса, но и на создание оригиналь</w:t>
            </w:r>
            <w:r w:rsidRPr="00945689">
              <w:rPr>
                <w:color w:val="000000"/>
                <w:shd w:val="clear" w:color="auto" w:fill="FFFFFF"/>
              </w:rPr>
              <w:softHyphen/>
              <w:t>ных произведений, отражающих творческую индивидуаль</w:t>
            </w:r>
            <w:r w:rsidRPr="00945689">
              <w:rPr>
                <w:color w:val="000000"/>
                <w:shd w:val="clear" w:color="auto" w:fill="FFFFFF"/>
              </w:rPr>
              <w:softHyphen/>
              <w:t>ность, духовный мир младших школьников. Система занятий построена с учетом принципов последовательности и системности в формировании знаний, навыков и умений.</w:t>
            </w: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pStyle w:val="Textbody"/>
              <w:spacing w:after="0" w:line="240" w:lineRule="auto"/>
              <w:ind w:firstLine="708"/>
              <w:jc w:val="both"/>
              <w:rPr>
                <w:color w:val="000000"/>
                <w:shd w:val="clear" w:color="auto" w:fill="FFFFFF"/>
              </w:rPr>
            </w:pPr>
            <w:r w:rsidRPr="00945689">
              <w:rPr>
                <w:b/>
                <w:bCs/>
                <w:color w:val="000000"/>
              </w:rPr>
              <w:t xml:space="preserve">Актуальность </w:t>
            </w:r>
            <w:r w:rsidRPr="00945689">
              <w:rPr>
                <w:color w:val="000000"/>
                <w:shd w:val="clear" w:color="auto" w:fill="FFFFFF"/>
              </w:rPr>
              <w:t>данной программы в том, что она, является комплексной по набору техник работы с различными материалами, это помогает овладеть основами разнообразной творческой деятельности, а также дает возможность каждому ребенку открывать для себя мир декоративно-прикладного творчества. Стимулирует творческое отношение к труду.</w:t>
            </w: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pStyle w:val="NormalWeb"/>
              <w:spacing w:beforeAutospacing="0" w:after="0" w:line="240" w:lineRule="auto"/>
              <w:ind w:firstLine="708"/>
              <w:jc w:val="both"/>
              <w:rPr>
                <w:color w:val="000000"/>
                <w:shd w:val="clear" w:color="auto" w:fill="FFFFFF"/>
              </w:rPr>
            </w:pPr>
            <w:r w:rsidRPr="00945689">
              <w:rPr>
                <w:color w:val="000000"/>
                <w:shd w:val="clear" w:color="auto" w:fill="FFFFFF"/>
              </w:rPr>
              <w:t>Развитие художественно-творческих способностей обучающихся посредством изобразительной деятельности и декоративно-прикладного искусства.</w:t>
            </w: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pStyle w:val="Textbody"/>
              <w:spacing w:after="0" w:line="240" w:lineRule="auto"/>
              <w:ind w:left="360"/>
              <w:jc w:val="both"/>
              <w:rPr>
                <w:b/>
                <w:bCs/>
                <w:color w:val="000000"/>
              </w:rPr>
            </w:pPr>
            <w:r w:rsidRPr="00945689">
              <w:rPr>
                <w:b/>
                <w:bCs/>
                <w:color w:val="000000"/>
              </w:rPr>
              <w:t>Обучающие:</w:t>
            </w:r>
          </w:p>
          <w:p w:rsidR="00E44359" w:rsidRPr="00945689" w:rsidRDefault="00E44359" w:rsidP="00945689">
            <w:pPr>
              <w:pStyle w:val="Textbody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945689">
              <w:rPr>
                <w:color w:val="000000"/>
              </w:rPr>
              <w:t>знание универсального «языка» искусства средствами художественно-творческой выразительности;</w:t>
            </w:r>
          </w:p>
          <w:p w:rsidR="00E44359" w:rsidRPr="00945689" w:rsidRDefault="00E44359" w:rsidP="00945689">
            <w:pPr>
              <w:pStyle w:val="Textbody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945689">
              <w:rPr>
                <w:color w:val="000000"/>
              </w:rPr>
              <w:t>понимание  и видение «прекрасного» в жизни и искусстве,  в красоте природы, окружающих предметах;</w:t>
            </w:r>
          </w:p>
          <w:p w:rsidR="00E44359" w:rsidRPr="00945689" w:rsidRDefault="00E44359" w:rsidP="00945689">
            <w:pPr>
              <w:pStyle w:val="Textbody"/>
              <w:numPr>
                <w:ilvl w:val="0"/>
                <w:numId w:val="16"/>
              </w:numPr>
              <w:spacing w:after="0" w:line="240" w:lineRule="auto"/>
              <w:jc w:val="both"/>
              <w:rPr>
                <w:b/>
                <w:bCs/>
              </w:rPr>
            </w:pPr>
            <w:r w:rsidRPr="00945689">
              <w:rPr>
                <w:shd w:val="clear" w:color="auto" w:fill="FFFFFF"/>
              </w:rPr>
              <w:t>знание детей нетрадиционных техник изображения, их применение, выразительных возможностей, свойств изобразительных материалов;</w:t>
            </w:r>
          </w:p>
          <w:p w:rsidR="00E44359" w:rsidRPr="00945689" w:rsidRDefault="00E44359" w:rsidP="00945689">
            <w:pPr>
              <w:pStyle w:val="Textbody"/>
              <w:spacing w:after="0" w:line="240" w:lineRule="auto"/>
              <w:ind w:left="360"/>
              <w:jc w:val="both"/>
              <w:rPr>
                <w:b/>
                <w:bCs/>
                <w:color w:val="000000"/>
              </w:rPr>
            </w:pPr>
            <w:r w:rsidRPr="00945689">
              <w:rPr>
                <w:b/>
                <w:bCs/>
                <w:color w:val="000000"/>
              </w:rPr>
              <w:t>Развивающие:</w:t>
            </w:r>
          </w:p>
          <w:p w:rsidR="00E44359" w:rsidRPr="00945689" w:rsidRDefault="00E44359" w:rsidP="00945689">
            <w:pPr>
              <w:pStyle w:val="Textbody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945689">
              <w:rPr>
                <w:color w:val="000000"/>
              </w:rPr>
              <w:t>приобретение опыта работы с различными художественными материалами;</w:t>
            </w:r>
          </w:p>
          <w:p w:rsidR="00E44359" w:rsidRPr="00945689" w:rsidRDefault="00E44359" w:rsidP="00945689">
            <w:pPr>
              <w:pStyle w:val="Textbody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945689">
              <w:rPr>
                <w:color w:val="000000"/>
              </w:rPr>
              <w:t>приобретение  художественного вкуса и творческого воображения;</w:t>
            </w:r>
          </w:p>
          <w:p w:rsidR="00E44359" w:rsidRPr="00945689" w:rsidRDefault="00E44359" w:rsidP="00945689">
            <w:pPr>
              <w:pStyle w:val="Textbody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945689">
              <w:rPr>
                <w:color w:val="000000"/>
                <w:shd w:val="clear" w:color="auto" w:fill="FFFFFF"/>
              </w:rPr>
              <w:t>развитие изобретательности и приобретение устойчивого интереса к творчеству, смекалки;</w:t>
            </w:r>
          </w:p>
          <w:p w:rsidR="00E44359" w:rsidRPr="00945689" w:rsidRDefault="00E44359" w:rsidP="00945689">
            <w:pPr>
              <w:pStyle w:val="Textbody"/>
              <w:numPr>
                <w:ilvl w:val="0"/>
                <w:numId w:val="16"/>
              </w:numPr>
              <w:spacing w:after="0" w:line="240" w:lineRule="auto"/>
              <w:jc w:val="both"/>
            </w:pPr>
            <w:r w:rsidRPr="00945689">
              <w:rPr>
                <w:shd w:val="clear" w:color="auto" w:fill="FFFFFF"/>
              </w:rPr>
              <w:t xml:space="preserve">развитие мелкой моторики, зрительной памяти, глазомера; </w:t>
            </w:r>
            <w:r w:rsidRPr="00945689">
              <w:rPr>
                <w:color w:val="000000"/>
              </w:rPr>
              <w:t>знание жанров изобразительного искусства и декоративно-прикладного творчества.</w:t>
            </w:r>
          </w:p>
          <w:p w:rsidR="00E44359" w:rsidRPr="00945689" w:rsidRDefault="00E44359" w:rsidP="00945689">
            <w:pPr>
              <w:pStyle w:val="Textbody"/>
              <w:spacing w:after="0" w:line="240" w:lineRule="auto"/>
              <w:ind w:left="360"/>
              <w:jc w:val="both"/>
              <w:rPr>
                <w:b/>
                <w:bCs/>
                <w:color w:val="000000"/>
              </w:rPr>
            </w:pPr>
            <w:r w:rsidRPr="00945689">
              <w:rPr>
                <w:b/>
                <w:bCs/>
                <w:color w:val="000000"/>
              </w:rPr>
              <w:t>Воспитательные:</w:t>
            </w:r>
          </w:p>
          <w:p w:rsidR="00E44359" w:rsidRPr="00945689" w:rsidRDefault="00E44359" w:rsidP="00945689">
            <w:pPr>
              <w:pStyle w:val="Textbody"/>
              <w:numPr>
                <w:ilvl w:val="0"/>
                <w:numId w:val="16"/>
              </w:numPr>
              <w:spacing w:after="0" w:line="240" w:lineRule="auto"/>
              <w:jc w:val="both"/>
              <w:rPr>
                <w:b/>
                <w:bCs/>
                <w:color w:val="000000"/>
              </w:rPr>
            </w:pPr>
            <w:r w:rsidRPr="00945689">
              <w:rPr>
                <w:color w:val="000000"/>
              </w:rPr>
              <w:t>приобретение интереса к изобразительной деятельности и декоративно-прикладному творчеству;</w:t>
            </w:r>
          </w:p>
          <w:p w:rsidR="00E44359" w:rsidRPr="00945689" w:rsidRDefault="00E44359" w:rsidP="00945689">
            <w:pPr>
              <w:pStyle w:val="Textbody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000000"/>
              </w:rPr>
            </w:pPr>
            <w:r w:rsidRPr="00945689">
              <w:rPr>
                <w:color w:val="000000"/>
              </w:rPr>
              <w:t>сформированность чувства ответственности, умение доводить начатое дело до конца;</w:t>
            </w:r>
          </w:p>
          <w:p w:rsidR="00E44359" w:rsidRPr="00945689" w:rsidRDefault="00E44359" w:rsidP="00945689">
            <w:pPr>
              <w:pStyle w:val="Textbody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000000"/>
              </w:rPr>
            </w:pPr>
            <w:r w:rsidRPr="00945689">
              <w:rPr>
                <w:color w:val="000000"/>
              </w:rPr>
              <w:t>привитие культуры поведения;</w:t>
            </w:r>
          </w:p>
          <w:p w:rsidR="00E44359" w:rsidRPr="00945689" w:rsidRDefault="00E44359" w:rsidP="00945689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пробуждение  у детей интереса к продуктивной деятельности, к творчеству.</w:t>
            </w: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Формы занятий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Групповая, индивидуально-групповая </w:t>
            </w:r>
          </w:p>
        </w:tc>
      </w:tr>
      <w:tr w:rsidR="00E44359" w:rsidRPr="00945689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1 год обучения - 216 часов в год, занятия проводятся 3 раза в неделю по 2 часа;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2 год обучения -216 часов в год, занятия проводятся 3 раза в неделю по 2 часа;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3 год обучения -216 часов в год, занятия проводятся 3 раза в неделю по 2 часа.</w:t>
            </w:r>
          </w:p>
        </w:tc>
      </w:tr>
      <w:tr w:rsidR="00E44359" w:rsidRPr="00945689">
        <w:trPr>
          <w:trHeight w:val="70"/>
        </w:trPr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Формы подведения итогов реализации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59" w:rsidRPr="00945689" w:rsidRDefault="00E44359" w:rsidP="00945689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практических заданий,</w:t>
            </w:r>
          </w:p>
          <w:p w:rsidR="00E44359" w:rsidRPr="00945689" w:rsidRDefault="00E44359" w:rsidP="009456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5689">
              <w:rPr>
                <w:rFonts w:ascii="Times New Roman" w:hAnsi="Times New Roman" w:cs="Times New Roman"/>
                <w:sz w:val="24"/>
                <w:szCs w:val="24"/>
              </w:rPr>
              <w:t>межгрупповые выставки, конкурсы.</w:t>
            </w:r>
          </w:p>
          <w:p w:rsidR="00E44359" w:rsidRPr="00945689" w:rsidRDefault="00E44359" w:rsidP="0094568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4359" w:rsidRDefault="00E44359" w:rsidP="00473E82">
      <w:pPr>
        <w:pStyle w:val="Textbody"/>
        <w:spacing w:after="0"/>
        <w:jc w:val="center"/>
        <w:rPr>
          <w:b/>
          <w:bCs/>
        </w:rPr>
      </w:pPr>
    </w:p>
    <w:p w:rsidR="00E44359" w:rsidRDefault="00E44359" w:rsidP="00473E82">
      <w:pPr>
        <w:suppressAutoHyphens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 w:rsidP="00DC177B">
      <w:pPr>
        <w:suppressAutoHyphens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E44359" w:rsidRPr="00473E82" w:rsidRDefault="00E44359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color w:val="000000"/>
          <w:sz w:val="24"/>
          <w:szCs w:val="24"/>
        </w:rPr>
        <w:t>Программа по изобразительной деятельности и декоративно-прикладному искусству  «Творческая мастерская» имеет художественную направленность. По уровню освоения – программа относится к общекультурной (базовый), является модифицированной.</w:t>
      </w:r>
      <w:r w:rsidRPr="00473E82">
        <w:rPr>
          <w:rFonts w:ascii="Times New Roman" w:hAnsi="Times New Roman" w:cs="Times New Roman"/>
          <w:sz w:val="24"/>
          <w:szCs w:val="24"/>
        </w:rPr>
        <w:t xml:space="preserve"> Программа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направлена на развитие у детей художественного вкуса, творческих способностей, раскрытие личности, внутренней культуры, приобщение к миру искусства.</w:t>
      </w:r>
      <w:r w:rsidRPr="00473E8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44359" w:rsidRPr="00473E82" w:rsidRDefault="00E44359">
      <w:pPr>
        <w:pStyle w:val="Textbody"/>
        <w:spacing w:after="0" w:line="240" w:lineRule="auto"/>
        <w:rPr>
          <w:color w:val="000000"/>
        </w:rPr>
      </w:pPr>
      <w:r w:rsidRPr="00473E82">
        <w:rPr>
          <w:b/>
          <w:bCs/>
          <w:color w:val="000000"/>
        </w:rPr>
        <w:t>Нормативно-правовая база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sz w:val="24"/>
          <w:szCs w:val="24"/>
        </w:rPr>
        <w:t>- Декларация прав ребенка (1959 год);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sz w:val="24"/>
          <w:szCs w:val="24"/>
        </w:rPr>
        <w:t>- Конвенция о правах ребенка (1989 год);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sz w:val="24"/>
          <w:szCs w:val="24"/>
        </w:rPr>
        <w:t>- Конституция Российской Федерации от 12.12.1993г. 1993 (с поправками от 04.07.2020);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sz w:val="24"/>
          <w:szCs w:val="24"/>
        </w:rPr>
        <w:t>- Федеральный закон Российской Федерации от 29.12.2012г. №273- ФЗ «Об образовании в Российской Федерации»;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sz w:val="24"/>
          <w:szCs w:val="24"/>
        </w:rPr>
        <w:t>- Федеральный Закон РФ от 24.07.1998г. №124-ФЗ «Об основных гарантиях прав ребенка в Российской Федерации» (ред. 28.11.2015);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sz w:val="24"/>
          <w:szCs w:val="24"/>
        </w:rPr>
        <w:t>- Национальная доктрина образования в Российской Федерации на период до 2025 года;</w:t>
      </w:r>
    </w:p>
    <w:p w:rsidR="00E44359" w:rsidRPr="00473E82" w:rsidRDefault="00E443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- «Концепция развития дополнительного образования детей», утвержденная распоряжением Правительства РФ от 04.09.2014г. № 1726-р; </w:t>
      </w:r>
    </w:p>
    <w:p w:rsidR="00E44359" w:rsidRPr="00473E82" w:rsidRDefault="00E443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color w:val="000000"/>
          <w:sz w:val="24"/>
          <w:szCs w:val="24"/>
        </w:rPr>
        <w:t>- Федеральный проект «Успех каждого ребенка»;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color w:val="000000"/>
          <w:sz w:val="24"/>
          <w:szCs w:val="24"/>
        </w:rPr>
        <w:t>- Стратегия развития</w:t>
      </w:r>
      <w:r w:rsidRPr="00473E82">
        <w:rPr>
          <w:rFonts w:ascii="Times New Roman" w:hAnsi="Times New Roman" w:cs="Times New Roman"/>
          <w:sz w:val="24"/>
          <w:szCs w:val="24"/>
        </w:rPr>
        <w:t xml:space="preserve"> воспитания в Российской Федерации на период до 2025 года, утвержденная распоряжением Правительства Российской Федерации от 29.05.2015г. № 996-р;</w:t>
      </w:r>
    </w:p>
    <w:p w:rsidR="00E44359" w:rsidRPr="00473E82" w:rsidRDefault="00E443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- «Федеральная целевая программа развития образования на 2016-2020 годы», утверждена постановлением Правительства РФ от 23.05.2015г. № 497; </w:t>
      </w:r>
    </w:p>
    <w:p w:rsidR="00E44359" w:rsidRPr="00473E82" w:rsidRDefault="00E443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473E82">
        <w:rPr>
          <w:rFonts w:ascii="Times New Roman" w:hAnsi="Times New Roman" w:cs="Times New Roman"/>
          <w:sz w:val="24"/>
          <w:szCs w:val="24"/>
        </w:rPr>
        <w:t xml:space="preserve">«Порядок организации и осуществления образовательной деятельности по дополнительным общеобразовательным программам», утвержденный приказом Министерства просвещения Российской Федерации от 09.11.2018г. №196; 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sz w:val="24"/>
          <w:szCs w:val="24"/>
        </w:rPr>
        <w:t>- Постановление Главного государственного санитарного врача РФ от 04.07.2014г. № 41 "Об утверждении СанПиН 2.4.4.3172-14 «Санитарно - 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sz w:val="24"/>
          <w:szCs w:val="24"/>
        </w:rPr>
        <w:t>- Закон Ростовской области от 14.11.2013г. №26-зс «Об образовании в Ростовской области»;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sz w:val="24"/>
          <w:szCs w:val="24"/>
        </w:rPr>
        <w:t>- Региональные рекомендации к регламентации деятельности образовательных организаций Ростовской области, осуществляющих образовательную деятельность по дополнительным общеобразовательным программам, утвержденные приказом министерства общего и профессионального образования Ростовской области от 01.03.2016г. № 115;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sz w:val="24"/>
          <w:szCs w:val="24"/>
        </w:rPr>
        <w:t>- Устав муниципального бюджетного учреждения дополнительного образования «Станция юных техников» г. Волгодонска.</w:t>
      </w:r>
    </w:p>
    <w:p w:rsidR="00E44359" w:rsidRPr="00473E82" w:rsidRDefault="00E44359">
      <w:pPr>
        <w:shd w:val="clear" w:color="auto" w:fill="FFFFFF"/>
        <w:spacing w:after="0" w:line="240" w:lineRule="auto"/>
        <w:ind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sz w:val="24"/>
          <w:szCs w:val="24"/>
        </w:rPr>
        <w:t>На занятиях рисования дети также  научаются бережно относиться к художественным материалам, у них формируются навыки культуры трудовой деятельности: планирование будущей работы, самоконтроль за своими действиями в процессе выполнения работы. Стремление достичь качественных результатов говорит об их настойчивости, способности к преодолению трудности.</w:t>
      </w:r>
    </w:p>
    <w:p w:rsidR="00E44359" w:rsidRPr="00473E82" w:rsidRDefault="00E44359">
      <w:pPr>
        <w:shd w:val="clear" w:color="auto" w:fill="FFFFFF"/>
        <w:spacing w:after="0" w:line="240" w:lineRule="auto"/>
        <w:ind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sz w:val="24"/>
          <w:szCs w:val="24"/>
          <w:shd w:val="clear" w:color="auto" w:fill="FFFFFF"/>
        </w:rPr>
        <w:t>Обучение техническим навыкам и умениям направлено на использование различных приемов с учетом выразительных свойств материалов, особенностей изображаемого образа.</w:t>
      </w:r>
    </w:p>
    <w:p w:rsidR="00E44359" w:rsidRPr="00473E82" w:rsidRDefault="00E44359">
      <w:pPr>
        <w:spacing w:after="0" w:line="240" w:lineRule="auto"/>
        <w:ind w:firstLine="57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системе обучения изобразительному искусству важное место занимает лепка. Занятия лепкой воспитывают художественный вкус ребенка, умение наблюдать, выделять главное, характерное, учат не только смотреть и видеть, но и на создание оригинальных произведений, отражающих творческую индивидуальность, представления детей об окружающем мире. Именно лепка учит выражать свои чувства и мысли.</w:t>
      </w:r>
    </w:p>
    <w:p w:rsidR="00E44359" w:rsidRPr="00473E82" w:rsidRDefault="00E44359">
      <w:pPr>
        <w:spacing w:after="0" w:line="240" w:lineRule="auto"/>
        <w:ind w:firstLine="57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Аппликация  и моделирование из бумаги дает возможность ребенку проявить свою индивидуальность, воплотить замысел, ощутить радость творчества. Дети постигают поистине универсальный характер аппликации, открывая ее поразительные качества, знакомятся с самыми простыми поделками и с приготовлениями более сложных, трудоемких и, вместе с тем, интересных изделий.  Любая работа с бумагой не только увлекательна, но и познавательна.</w:t>
      </w:r>
    </w:p>
    <w:p w:rsidR="00E44359" w:rsidRPr="00473E82" w:rsidRDefault="00E44359" w:rsidP="00D56FD7">
      <w:pPr>
        <w:shd w:val="clear" w:color="auto" w:fill="FFFFFF"/>
        <w:spacing w:after="0" w:line="240" w:lineRule="auto"/>
        <w:ind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sz w:val="24"/>
          <w:szCs w:val="24"/>
        </w:rPr>
        <w:t>Одним из наиболее часто встречающихся направлений кружковой работы является декоративно-прикладное творчество. Такого рода занятия способствуют развитию эстетического отношения к действительности, формированию эстетического вкуса. Ребенок развивает способность получать наслаждение от подлинно «прекрасного», потребность воспринимать и создавать прекрасное в труде, быту, поведении, искусстве.</w:t>
      </w:r>
    </w:p>
    <w:p w:rsidR="00E44359" w:rsidRPr="00473E82" w:rsidRDefault="00E44359" w:rsidP="00D56FD7">
      <w:pPr>
        <w:shd w:val="clear" w:color="auto" w:fill="FFFFFF"/>
        <w:spacing w:after="0" w:line="240" w:lineRule="auto"/>
        <w:ind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sz w:val="24"/>
          <w:szCs w:val="24"/>
        </w:rPr>
        <w:t>Занятия рукоделием помогут детям реализовать свои идеи</w:t>
      </w:r>
      <w:r w:rsidRPr="00473E82">
        <w:rPr>
          <w:rFonts w:ascii="Times New Roman" w:hAnsi="Times New Roman" w:cs="Times New Roman"/>
          <w:sz w:val="24"/>
          <w:szCs w:val="24"/>
          <w:shd w:val="clear" w:color="auto" w:fill="FFFFFF"/>
        </w:rPr>
        <w:t>. В процессе создания поделок, у детей закрепляются знания эталонов формы и цвета, формируются четкие и достаточно полные представления о предметах декоративно – прикладного искусства в жизни. Занятия декоративно-прикладным творчеством оказывают положительное влияние на формирующийся организм и личность ребенка.</w:t>
      </w:r>
    </w:p>
    <w:p w:rsidR="00E44359" w:rsidRPr="00473E82" w:rsidRDefault="00E44359" w:rsidP="00802006">
      <w:pPr>
        <w:pStyle w:val="Textbody"/>
        <w:spacing w:after="0" w:line="240" w:lineRule="auto"/>
        <w:ind w:firstLine="578"/>
        <w:jc w:val="both"/>
        <w:rPr>
          <w:rStyle w:val="c3"/>
          <w:rFonts w:ascii="Calibri" w:hAnsi="Calibri"/>
          <w:color w:val="000000"/>
        </w:rPr>
      </w:pPr>
      <w:r w:rsidRPr="00473E82">
        <w:rPr>
          <w:b/>
          <w:bCs/>
          <w:color w:val="000000"/>
          <w:shd w:val="clear" w:color="auto" w:fill="FFFFFF"/>
        </w:rPr>
        <w:t>Отличительная особенность программы  </w:t>
      </w:r>
      <w:r w:rsidRPr="00473E82">
        <w:rPr>
          <w:color w:val="000000"/>
          <w:shd w:val="clear" w:color="auto" w:fill="FFFFFF"/>
        </w:rPr>
        <w:t>от уже существующих в этой области заключается в том, что программа "Творческая мастерская" ориентирована на применение широкого комплекса различного дополнительного материала по изобразительному искусству и декоративно прикладному творчеству. Так же</w:t>
      </w:r>
      <w:r w:rsidRPr="00473E82">
        <w:rPr>
          <w:rStyle w:val="c3"/>
          <w:rFonts w:ascii="Calibri" w:hAnsi="Calibri"/>
          <w:color w:val="000000"/>
          <w:shd w:val="clear" w:color="auto" w:fill="FFFFFF"/>
        </w:rPr>
        <w:t xml:space="preserve"> </w:t>
      </w:r>
      <w:r w:rsidRPr="00473E82">
        <w:rPr>
          <w:color w:val="000000"/>
        </w:rPr>
        <w:t>характерная особенность  программы заключается в совместном творчестве педагога с детьми.</w:t>
      </w:r>
    </w:p>
    <w:p w:rsidR="00E44359" w:rsidRPr="00473E82" w:rsidRDefault="00E44359" w:rsidP="00802006">
      <w:pPr>
        <w:pStyle w:val="Textbody"/>
        <w:spacing w:after="0" w:line="240" w:lineRule="auto"/>
        <w:ind w:firstLine="708"/>
        <w:jc w:val="both"/>
        <w:rPr>
          <w:color w:val="000000"/>
          <w:shd w:val="clear" w:color="auto" w:fill="FFFFFF"/>
        </w:rPr>
      </w:pPr>
      <w:r w:rsidRPr="00473E82">
        <w:rPr>
          <w:rStyle w:val="c3"/>
          <w:rFonts w:ascii="Calibri" w:hAnsi="Calibri"/>
          <w:b/>
          <w:bCs/>
          <w:color w:val="000000"/>
          <w:shd w:val="clear" w:color="auto" w:fill="FFFFFF"/>
        </w:rPr>
        <w:t>Новизна программы</w:t>
      </w:r>
      <w:r w:rsidRPr="00473E82">
        <w:rPr>
          <w:rStyle w:val="c3"/>
          <w:rFonts w:ascii="Calibri" w:hAnsi="Calibri"/>
          <w:b/>
          <w:bCs/>
          <w:i/>
          <w:iCs/>
          <w:color w:val="000000"/>
          <w:shd w:val="clear" w:color="auto" w:fill="FFFFFF"/>
        </w:rPr>
        <w:t xml:space="preserve">. </w:t>
      </w:r>
      <w:r w:rsidRPr="00473E82">
        <w:rPr>
          <w:color w:val="000000"/>
          <w:shd w:val="clear" w:color="auto" w:fill="FFFFFF"/>
        </w:rPr>
        <w:t>Программа не предусматривает изучение только одного вида художественной деятельности, предлагает широкий спектр творческих работ из различных групп художественных материалов. Она ориентиро</w:t>
      </w:r>
      <w:r w:rsidRPr="00473E82">
        <w:rPr>
          <w:color w:val="000000"/>
          <w:shd w:val="clear" w:color="auto" w:fill="FFFFFF"/>
        </w:rPr>
        <w:softHyphen/>
        <w:t>вана не только на расширение уровня грамотности учащихся в области художественного, декоративно-прикладного творче</w:t>
      </w:r>
      <w:r w:rsidRPr="00473E82">
        <w:rPr>
          <w:color w:val="000000"/>
          <w:shd w:val="clear" w:color="auto" w:fill="FFFFFF"/>
        </w:rPr>
        <w:softHyphen/>
        <w:t>ства, развитие эстетического вкуса, но и на создание оригиналь</w:t>
      </w:r>
      <w:r w:rsidRPr="00473E82">
        <w:rPr>
          <w:color w:val="000000"/>
          <w:shd w:val="clear" w:color="auto" w:fill="FFFFFF"/>
        </w:rPr>
        <w:softHyphen/>
        <w:t>ных произведений, отражающих творческую индивидуаль</w:t>
      </w:r>
      <w:r w:rsidRPr="00473E82">
        <w:rPr>
          <w:color w:val="000000"/>
          <w:shd w:val="clear" w:color="auto" w:fill="FFFFFF"/>
        </w:rPr>
        <w:softHyphen/>
        <w:t>ность, духовный мир младших школьников. Система занятий построена с учетом принципов последовательности и системности в формировании знаний, навыков и умений.</w:t>
      </w:r>
    </w:p>
    <w:p w:rsidR="00E44359" w:rsidRPr="00802006" w:rsidRDefault="00E44359" w:rsidP="0080200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20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Педагогическая целесообразность программы</w:t>
      </w:r>
    </w:p>
    <w:p w:rsidR="00E44359" w:rsidRPr="00473E82" w:rsidRDefault="00E44359" w:rsidP="008020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02006">
        <w:rPr>
          <w:rFonts w:ascii="Times New Roman" w:hAnsi="Times New Roman" w:cs="Times New Roman"/>
          <w:color w:val="000000"/>
          <w:sz w:val="24"/>
          <w:szCs w:val="24"/>
        </w:rPr>
        <w:t>Реализация данной программы является педагогически целесообразной, так как базовые знания, которые дети получают в общеобразовательной школе на уроках технологии, углубляются и расширяются на кружковых занятиях, что способствует осмыслению и восприятию окружающей действительности через творчество, обогащает внутренний мир ребёнка, позволяет с пользой провести свободное время.</w:t>
      </w:r>
      <w:r w:rsidRPr="008020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E44359" w:rsidRPr="00473E82" w:rsidRDefault="00E44359" w:rsidP="001B076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Практическая значимость</w:t>
      </w:r>
    </w:p>
    <w:p w:rsidR="00E44359" w:rsidRPr="00473E82" w:rsidRDefault="00E44359" w:rsidP="001B076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 Нетрадиционный подход к выполнению композиции дает толчок развитию детского интеллекта, </w:t>
      </w:r>
      <w:r w:rsidRPr="001B0768">
        <w:rPr>
          <w:rFonts w:ascii="Times New Roman" w:hAnsi="Times New Roman" w:cs="Times New Roman"/>
          <w:color w:val="000000"/>
          <w:sz w:val="24"/>
          <w:szCs w:val="24"/>
        </w:rPr>
        <w:t>подталкивает творческую активность ребенка, учит нестандартно мыслить. Возникают новые идеи,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Pr="001B0768">
        <w:rPr>
          <w:rFonts w:ascii="Times New Roman" w:hAnsi="Times New Roman" w:cs="Times New Roman"/>
          <w:color w:val="000000"/>
          <w:sz w:val="24"/>
          <w:szCs w:val="24"/>
        </w:rPr>
        <w:t>вязанные с комбинациями разных материалов, ребенок начинает экспериментировать, творить.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 Это </w:t>
      </w:r>
      <w:r w:rsidRPr="001B0768">
        <w:rPr>
          <w:rFonts w:ascii="Times New Roman" w:hAnsi="Times New Roman" w:cs="Times New Roman"/>
          <w:color w:val="000000"/>
          <w:sz w:val="24"/>
          <w:szCs w:val="24"/>
        </w:rPr>
        <w:t>огромная возможность для д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етей думать, пробовать, искать</w:t>
      </w:r>
      <w:r w:rsidRPr="001B0768">
        <w:rPr>
          <w:rFonts w:ascii="Times New Roman" w:hAnsi="Times New Roman" w:cs="Times New Roman"/>
          <w:color w:val="000000"/>
          <w:sz w:val="24"/>
          <w:szCs w:val="24"/>
        </w:rPr>
        <w:t>, а самое главное,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B0768">
        <w:rPr>
          <w:rFonts w:ascii="Times New Roman" w:hAnsi="Times New Roman" w:cs="Times New Roman"/>
          <w:color w:val="000000"/>
          <w:sz w:val="24"/>
          <w:szCs w:val="24"/>
        </w:rPr>
        <w:t>самовыражаться.</w:t>
      </w:r>
    </w:p>
    <w:p w:rsidR="00E44359" w:rsidRPr="00473E82" w:rsidRDefault="00E44359" w:rsidP="00802006">
      <w:pPr>
        <w:pStyle w:val="Textbody"/>
        <w:spacing w:after="0" w:line="240" w:lineRule="auto"/>
        <w:ind w:firstLine="708"/>
        <w:jc w:val="both"/>
        <w:rPr>
          <w:color w:val="000000"/>
          <w:shd w:val="clear" w:color="auto" w:fill="FFFFFF"/>
        </w:rPr>
      </w:pPr>
      <w:r w:rsidRPr="00473E82">
        <w:rPr>
          <w:b/>
          <w:bCs/>
          <w:color w:val="000000"/>
        </w:rPr>
        <w:t xml:space="preserve">Актуальность </w:t>
      </w:r>
      <w:r w:rsidRPr="00473E82">
        <w:rPr>
          <w:color w:val="000000"/>
          <w:shd w:val="clear" w:color="auto" w:fill="FFFFFF"/>
        </w:rPr>
        <w:t>данной программы в том, что она, является комплексной по набору техник работы с различными материалами, это помогает овладеть основами разнообразной творческой деятельности, а также дает возможность каждому ребенку открывать для себя мир декоративно-прикладного творчества. Стимулирует творческое отношение к труду.</w:t>
      </w:r>
    </w:p>
    <w:p w:rsidR="00E44359" w:rsidRPr="00473E82" w:rsidRDefault="00E44359" w:rsidP="00802006">
      <w:pPr>
        <w:pStyle w:val="Textbody"/>
        <w:spacing w:after="0" w:line="240" w:lineRule="auto"/>
        <w:ind w:firstLine="708"/>
        <w:jc w:val="both"/>
        <w:rPr>
          <w:b/>
          <w:bCs/>
          <w:color w:val="000000"/>
        </w:rPr>
      </w:pPr>
      <w:r w:rsidRPr="00473E82">
        <w:rPr>
          <w:b/>
          <w:bCs/>
          <w:color w:val="000000"/>
        </w:rPr>
        <w:t>Цель программы</w:t>
      </w:r>
    </w:p>
    <w:p w:rsidR="00E44359" w:rsidRPr="00473E82" w:rsidRDefault="00E44359">
      <w:pPr>
        <w:pStyle w:val="NormalWeb"/>
        <w:spacing w:beforeAutospacing="0" w:after="0" w:line="240" w:lineRule="auto"/>
        <w:ind w:firstLine="708"/>
        <w:jc w:val="both"/>
        <w:rPr>
          <w:color w:val="000000"/>
          <w:shd w:val="clear" w:color="auto" w:fill="FFFFFF"/>
        </w:rPr>
      </w:pPr>
      <w:r w:rsidRPr="00473E82">
        <w:rPr>
          <w:color w:val="000000"/>
          <w:shd w:val="clear" w:color="auto" w:fill="FFFFFF"/>
        </w:rPr>
        <w:t>Развитие художественно-творческих способностей обучающихся посредством изобразительной деятельности и декоративно-прикладного искусства.</w:t>
      </w:r>
    </w:p>
    <w:p w:rsidR="00E44359" w:rsidRPr="00473E82" w:rsidRDefault="00E44359">
      <w:pPr>
        <w:pStyle w:val="Textbody"/>
        <w:spacing w:after="0" w:line="240" w:lineRule="auto"/>
        <w:ind w:firstLine="708"/>
        <w:jc w:val="both"/>
        <w:rPr>
          <w:b/>
          <w:bCs/>
          <w:color w:val="000000"/>
        </w:rPr>
      </w:pPr>
      <w:r w:rsidRPr="00473E82">
        <w:rPr>
          <w:b/>
          <w:bCs/>
          <w:color w:val="000000"/>
        </w:rPr>
        <w:t>Задачи программы</w:t>
      </w:r>
    </w:p>
    <w:p w:rsidR="00E44359" w:rsidRPr="00473E82" w:rsidRDefault="00E44359">
      <w:pPr>
        <w:pStyle w:val="Textbody"/>
        <w:spacing w:after="0" w:line="240" w:lineRule="auto"/>
        <w:ind w:firstLine="708"/>
        <w:jc w:val="both"/>
        <w:rPr>
          <w:b/>
          <w:bCs/>
          <w:color w:val="000000"/>
        </w:rPr>
      </w:pPr>
      <w:r w:rsidRPr="00473E82">
        <w:rPr>
          <w:b/>
          <w:bCs/>
          <w:color w:val="000000"/>
        </w:rPr>
        <w:t>Обучающие:</w:t>
      </w:r>
      <w:r w:rsidRPr="00473E82">
        <w:rPr>
          <w:b/>
          <w:bCs/>
          <w:color w:val="000000"/>
        </w:rPr>
        <w:tab/>
      </w:r>
    </w:p>
    <w:p w:rsidR="00E44359" w:rsidRPr="00473E82" w:rsidRDefault="00E44359">
      <w:pPr>
        <w:pStyle w:val="Textbody"/>
        <w:numPr>
          <w:ilvl w:val="0"/>
          <w:numId w:val="2"/>
        </w:numPr>
        <w:jc w:val="both"/>
      </w:pPr>
      <w:r w:rsidRPr="00473E82">
        <w:rPr>
          <w:color w:val="000000"/>
        </w:rPr>
        <w:t>ознакомить с универсальным «языком» искусства — средствами художественно-творческой выразительности;</w:t>
      </w:r>
    </w:p>
    <w:p w:rsidR="00E44359" w:rsidRPr="00473E82" w:rsidRDefault="00E44359">
      <w:pPr>
        <w:pStyle w:val="Textbody"/>
        <w:numPr>
          <w:ilvl w:val="0"/>
          <w:numId w:val="2"/>
        </w:numPr>
        <w:jc w:val="both"/>
      </w:pPr>
      <w:r w:rsidRPr="00473E82">
        <w:rPr>
          <w:color w:val="000000"/>
        </w:rPr>
        <w:t>учить детей видеть и понимать «прекрасное» в жизни и искусстве, радоваться красоте природы, окружающих предметов;</w:t>
      </w:r>
    </w:p>
    <w:p w:rsidR="00E44359" w:rsidRPr="00473E82" w:rsidRDefault="00E44359">
      <w:pPr>
        <w:pStyle w:val="Textbody"/>
        <w:numPr>
          <w:ilvl w:val="0"/>
          <w:numId w:val="2"/>
        </w:numPr>
        <w:jc w:val="both"/>
        <w:rPr>
          <w:b/>
          <w:bCs/>
          <w:color w:val="000000"/>
        </w:rPr>
      </w:pPr>
      <w:r w:rsidRPr="00473E82">
        <w:rPr>
          <w:shd w:val="clear" w:color="auto" w:fill="FFFFFF"/>
        </w:rPr>
        <w:t>помочь детям видеть и воспринимать красоту окружающего мира</w:t>
      </w:r>
    </w:p>
    <w:p w:rsidR="00E44359" w:rsidRPr="00473E82" w:rsidRDefault="00E44359">
      <w:pPr>
        <w:pStyle w:val="Textbody"/>
        <w:numPr>
          <w:ilvl w:val="0"/>
          <w:numId w:val="2"/>
        </w:numPr>
        <w:jc w:val="both"/>
        <w:rPr>
          <w:b/>
          <w:bCs/>
        </w:rPr>
      </w:pPr>
      <w:r w:rsidRPr="00473E82">
        <w:rPr>
          <w:shd w:val="clear" w:color="auto" w:fill="FFFFFF"/>
        </w:rPr>
        <w:t>ознакомить детей с нетрадиционными техниками изображения, их применением, выразительными возможностями, свойствами изобразительных материалов;</w:t>
      </w:r>
    </w:p>
    <w:p w:rsidR="00E44359" w:rsidRPr="00473E82" w:rsidRDefault="00E44359">
      <w:pPr>
        <w:pStyle w:val="Textbody"/>
        <w:spacing w:after="0" w:line="240" w:lineRule="auto"/>
        <w:ind w:firstLine="708"/>
        <w:jc w:val="both"/>
        <w:rPr>
          <w:b/>
          <w:bCs/>
          <w:color w:val="000000"/>
        </w:rPr>
      </w:pPr>
      <w:r w:rsidRPr="00473E82">
        <w:rPr>
          <w:b/>
          <w:bCs/>
          <w:color w:val="000000"/>
        </w:rPr>
        <w:t>Развивающие:</w:t>
      </w:r>
    </w:p>
    <w:p w:rsidR="00E44359" w:rsidRPr="00473E82" w:rsidRDefault="00E44359">
      <w:pPr>
        <w:pStyle w:val="Textbody"/>
        <w:numPr>
          <w:ilvl w:val="0"/>
          <w:numId w:val="3"/>
        </w:numPr>
        <w:jc w:val="both"/>
      </w:pPr>
      <w:r w:rsidRPr="00473E82">
        <w:rPr>
          <w:color w:val="000000"/>
        </w:rPr>
        <w:t>приобрести опыт работы с различными художественными материалами;</w:t>
      </w:r>
    </w:p>
    <w:p w:rsidR="00E44359" w:rsidRPr="00473E82" w:rsidRDefault="00E44359">
      <w:pPr>
        <w:pStyle w:val="Textbody"/>
        <w:numPr>
          <w:ilvl w:val="0"/>
          <w:numId w:val="3"/>
        </w:numPr>
        <w:jc w:val="both"/>
      </w:pPr>
      <w:r w:rsidRPr="00473E82">
        <w:rPr>
          <w:color w:val="000000"/>
        </w:rPr>
        <w:t>развить эстетическое, эмоционально-ценностное видение окружающего мира;</w:t>
      </w:r>
      <w:r w:rsidRPr="00473E82">
        <w:t xml:space="preserve"> </w:t>
      </w:r>
    </w:p>
    <w:p w:rsidR="00E44359" w:rsidRPr="00473E82" w:rsidRDefault="00E44359">
      <w:pPr>
        <w:pStyle w:val="Textbody"/>
        <w:numPr>
          <w:ilvl w:val="0"/>
          <w:numId w:val="3"/>
        </w:numPr>
        <w:jc w:val="both"/>
      </w:pPr>
      <w:r w:rsidRPr="00473E82">
        <w:rPr>
          <w:color w:val="000000"/>
          <w:shd w:val="clear" w:color="auto" w:fill="FFFFFF"/>
        </w:rPr>
        <w:t>развить смекалку, изобретательность и устойчивый интерес к творчеству;</w:t>
      </w:r>
    </w:p>
    <w:p w:rsidR="00E44359" w:rsidRPr="00473E82" w:rsidRDefault="00E44359">
      <w:pPr>
        <w:pStyle w:val="Textbody"/>
        <w:numPr>
          <w:ilvl w:val="0"/>
          <w:numId w:val="3"/>
        </w:numPr>
        <w:jc w:val="both"/>
      </w:pPr>
      <w:r w:rsidRPr="00473E82">
        <w:rPr>
          <w:shd w:val="clear" w:color="auto" w:fill="FFFFFF"/>
        </w:rPr>
        <w:t>развить мелкую моторику, зрительную память, глазомер;</w:t>
      </w:r>
    </w:p>
    <w:p w:rsidR="00E44359" w:rsidRPr="00473E82" w:rsidRDefault="00E44359">
      <w:pPr>
        <w:pStyle w:val="Textbody"/>
        <w:numPr>
          <w:ilvl w:val="0"/>
          <w:numId w:val="3"/>
        </w:numPr>
        <w:jc w:val="both"/>
      </w:pPr>
      <w:r w:rsidRPr="00473E82">
        <w:rPr>
          <w:color w:val="000000"/>
        </w:rPr>
        <w:t>познакомить  с жанрами изобразительного искусства и видами декоративно-прикладного творчества.</w:t>
      </w:r>
    </w:p>
    <w:p w:rsidR="00E44359" w:rsidRPr="00473E82" w:rsidRDefault="00E44359">
      <w:pPr>
        <w:pStyle w:val="Textbody"/>
        <w:spacing w:after="0" w:line="240" w:lineRule="auto"/>
        <w:ind w:firstLine="708"/>
        <w:jc w:val="both"/>
        <w:rPr>
          <w:b/>
          <w:bCs/>
          <w:color w:val="000000"/>
        </w:rPr>
      </w:pPr>
      <w:r w:rsidRPr="00473E82">
        <w:rPr>
          <w:b/>
          <w:bCs/>
          <w:color w:val="000000"/>
        </w:rPr>
        <w:t>Воспитательные:</w:t>
      </w:r>
    </w:p>
    <w:p w:rsidR="00E44359" w:rsidRPr="00473E82" w:rsidRDefault="00E44359">
      <w:pPr>
        <w:pStyle w:val="Textbody"/>
        <w:numPr>
          <w:ilvl w:val="0"/>
          <w:numId w:val="4"/>
        </w:numPr>
        <w:jc w:val="both"/>
      </w:pPr>
      <w:r w:rsidRPr="00473E82">
        <w:rPr>
          <w:color w:val="000000"/>
        </w:rPr>
        <w:t>воспитать  интереса к изобразительной деятельности и декоративно-прикладному творчеству;</w:t>
      </w:r>
    </w:p>
    <w:p w:rsidR="00E44359" w:rsidRPr="00473E82" w:rsidRDefault="00E44359">
      <w:pPr>
        <w:pStyle w:val="Textbody"/>
        <w:numPr>
          <w:ilvl w:val="0"/>
          <w:numId w:val="4"/>
        </w:numPr>
        <w:jc w:val="both"/>
        <w:rPr>
          <w:b/>
          <w:bCs/>
          <w:color w:val="000000"/>
        </w:rPr>
      </w:pPr>
      <w:r w:rsidRPr="00473E82">
        <w:rPr>
          <w:color w:val="000000"/>
          <w:shd w:val="clear" w:color="auto" w:fill="FFFFFF"/>
        </w:rPr>
        <w:t>сформировать чувство ответственности, приучить доводить начатое дело до конца; </w:t>
      </w:r>
    </w:p>
    <w:p w:rsidR="00E44359" w:rsidRPr="00473E82" w:rsidRDefault="00E44359">
      <w:pPr>
        <w:pStyle w:val="Textbody"/>
        <w:numPr>
          <w:ilvl w:val="0"/>
          <w:numId w:val="4"/>
        </w:numPr>
        <w:jc w:val="both"/>
        <w:rPr>
          <w:color w:val="000000"/>
        </w:rPr>
      </w:pPr>
      <w:r w:rsidRPr="00473E82">
        <w:rPr>
          <w:color w:val="000000"/>
        </w:rPr>
        <w:t>воспитать культуру поведения.</w:t>
      </w:r>
    </w:p>
    <w:p w:rsidR="00E44359" w:rsidRPr="00473E82" w:rsidRDefault="00E44359">
      <w:pPr>
        <w:pStyle w:val="ListParagraph"/>
        <w:numPr>
          <w:ilvl w:val="0"/>
          <w:numId w:val="4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color w:val="000000"/>
          <w:sz w:val="24"/>
          <w:szCs w:val="24"/>
        </w:rPr>
        <w:t>пробудить у детей интерес к продуктивной деятельности, к творчеству.</w:t>
      </w:r>
    </w:p>
    <w:p w:rsidR="00E44359" w:rsidRPr="00473E82" w:rsidRDefault="00E44359" w:rsidP="00473E82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Адресат программы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44359" w:rsidRPr="00473E82" w:rsidRDefault="00E44359">
      <w:pPr>
        <w:pStyle w:val="Textbody"/>
        <w:spacing w:after="0" w:line="240" w:lineRule="auto"/>
        <w:ind w:firstLine="708"/>
        <w:jc w:val="both"/>
        <w:rPr>
          <w:color w:val="000000"/>
        </w:rPr>
      </w:pPr>
      <w:r w:rsidRPr="00473E82">
        <w:rPr>
          <w:color w:val="000000"/>
        </w:rPr>
        <w:t>Содержание программы «Творческая мастерская» рассчитано на 3 года обучения и ориентировано на детей 6-11 лет.</w:t>
      </w:r>
    </w:p>
    <w:p w:rsidR="00E44359" w:rsidRPr="00473E82" w:rsidRDefault="00E44359">
      <w:pPr>
        <w:pStyle w:val="Textbody"/>
        <w:spacing w:after="0" w:line="240" w:lineRule="auto"/>
        <w:ind w:firstLine="708"/>
        <w:jc w:val="both"/>
      </w:pPr>
      <w:r w:rsidRPr="00473E82">
        <w:rPr>
          <w:color w:val="000000"/>
        </w:rPr>
        <w:t xml:space="preserve">Наполняемость групп, в соответствии с годом обучения, согласно Уставу учреждения 12 - 15 человек. </w:t>
      </w:r>
      <w:r w:rsidRPr="00473E82">
        <w:rPr>
          <w:color w:val="000000"/>
          <w:shd w:val="clear" w:color="auto" w:fill="FFFFFF"/>
        </w:rPr>
        <w:t>Допускается прием детей на второй или третий год</w:t>
      </w:r>
      <w:r w:rsidRPr="00473E82">
        <w:rPr>
          <w:b/>
          <w:bCs/>
          <w:color w:val="000000"/>
          <w:shd w:val="clear" w:color="auto" w:fill="FFFFFF"/>
        </w:rPr>
        <w:t> </w:t>
      </w:r>
      <w:r w:rsidRPr="00473E82">
        <w:rPr>
          <w:color w:val="000000"/>
          <w:shd w:val="clear" w:color="auto" w:fill="FFFFFF"/>
        </w:rPr>
        <w:t>обучения при наличии необходимых навыков и умений ребенка (минуя предыдущие года обучения).</w:t>
      </w:r>
      <w:r w:rsidRPr="00473E82">
        <w:t xml:space="preserve"> </w:t>
      </w:r>
    </w:p>
    <w:p w:rsidR="00E44359" w:rsidRPr="00473E82" w:rsidRDefault="00E44359" w:rsidP="00473E8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Сроки реализации программы: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программа рассчитана на 3 года обучения.</w:t>
      </w:r>
    </w:p>
    <w:p w:rsidR="00E44359" w:rsidRPr="00473E82" w:rsidRDefault="00E44359">
      <w:pPr>
        <w:pStyle w:val="Textbody"/>
        <w:spacing w:after="0" w:line="240" w:lineRule="auto"/>
        <w:ind w:firstLine="708"/>
        <w:jc w:val="both"/>
      </w:pPr>
      <w:r w:rsidRPr="00473E82">
        <w:rPr>
          <w:b/>
          <w:bCs/>
          <w:color w:val="000000"/>
        </w:rPr>
        <w:t xml:space="preserve">Режим занятий: </w:t>
      </w:r>
      <w:r w:rsidRPr="00473E82">
        <w:rPr>
          <w:color w:val="000000"/>
        </w:rPr>
        <w:t xml:space="preserve">Занятие проводиться 3 раза в неделю. Продолжительность – 2 часа. </w:t>
      </w:r>
      <w:r w:rsidRPr="00473E82">
        <w:t>Перерыв между занятиями 10-15 минут. Продолжительность занятий с применением электронного обучения и дистанционных образовательных технологий для возрастных групп:</w:t>
      </w:r>
      <w:r w:rsidRPr="00473E82">
        <w:rPr>
          <w:color w:val="484C51"/>
        </w:rPr>
        <w:t xml:space="preserve"> </w:t>
      </w:r>
      <w:r w:rsidRPr="00473E82">
        <w:rPr>
          <w:color w:val="000000"/>
        </w:rPr>
        <w:t>6-10 лет- 15 мин; 10-13 лет – 20 мин.</w:t>
      </w:r>
      <w:r w:rsidRPr="00473E82">
        <w:rPr>
          <w:color w:val="484C51"/>
        </w:rPr>
        <w:br/>
      </w:r>
      <w:r w:rsidRPr="00473E82">
        <w:t xml:space="preserve"> С обязательной сменой деятельности (не более 15 минут за компьютером).</w:t>
      </w:r>
    </w:p>
    <w:p w:rsidR="00E44359" w:rsidRPr="00473E82" w:rsidRDefault="00E44359">
      <w:pPr>
        <w:pStyle w:val="Textbody"/>
        <w:spacing w:after="0" w:line="240" w:lineRule="auto"/>
        <w:ind w:firstLine="708"/>
        <w:jc w:val="both"/>
      </w:pPr>
      <w:r w:rsidRPr="00473E82">
        <w:rPr>
          <w:b/>
          <w:bCs/>
          <w:color w:val="000000"/>
        </w:rPr>
        <w:t>Форма обучения </w:t>
      </w:r>
      <w:r w:rsidRPr="00473E82">
        <w:rPr>
          <w:color w:val="000000"/>
        </w:rPr>
        <w:t xml:space="preserve">очная, </w:t>
      </w:r>
      <w:r w:rsidRPr="00473E82">
        <w:t>частично дистанционная, дистанционная.</w:t>
      </w:r>
    </w:p>
    <w:p w:rsidR="00E44359" w:rsidRPr="00473E82" w:rsidRDefault="00E44359">
      <w:pPr>
        <w:pStyle w:val="Textbody"/>
        <w:spacing w:after="0" w:line="240" w:lineRule="auto"/>
        <w:ind w:firstLine="708"/>
        <w:jc w:val="both"/>
      </w:pPr>
      <w:r w:rsidRPr="00473E82">
        <w:rPr>
          <w:b/>
          <w:bCs/>
          <w:color w:val="000000"/>
        </w:rPr>
        <w:t xml:space="preserve">Форма организации образовательного процесса: </w:t>
      </w:r>
      <w:r w:rsidRPr="00473E82">
        <w:rPr>
          <w:color w:val="000000"/>
        </w:rPr>
        <w:t>групповая, индивидуально-групповая.</w:t>
      </w:r>
    </w:p>
    <w:p w:rsidR="00E44359" w:rsidRPr="00473E82" w:rsidRDefault="00E44359">
      <w:pPr>
        <w:pStyle w:val="Textbody"/>
        <w:spacing w:after="0" w:line="240" w:lineRule="auto"/>
        <w:ind w:firstLine="708"/>
        <w:jc w:val="both"/>
        <w:rPr>
          <w:shd w:val="clear" w:color="auto" w:fill="FFFFFF"/>
        </w:rPr>
      </w:pPr>
      <w:r w:rsidRPr="00473E82">
        <w:rPr>
          <w:b/>
          <w:bCs/>
          <w:color w:val="000000"/>
        </w:rPr>
        <w:t>Виды занятий</w:t>
      </w:r>
      <w:r w:rsidRPr="00473E82">
        <w:rPr>
          <w:color w:val="000000"/>
        </w:rPr>
        <w:t xml:space="preserve">: </w:t>
      </w:r>
      <w:r w:rsidRPr="00473E82">
        <w:rPr>
          <w:shd w:val="clear" w:color="auto" w:fill="FFFFFF"/>
        </w:rPr>
        <w:t>практическая творческая деятельность.</w:t>
      </w:r>
    </w:p>
    <w:p w:rsidR="00E44359" w:rsidRPr="00473E82" w:rsidRDefault="00E44359" w:rsidP="00473E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Принципы обучения:</w:t>
      </w:r>
    </w:p>
    <w:p w:rsidR="00E44359" w:rsidRPr="00473E82" w:rsidRDefault="00E44359" w:rsidP="00473E82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color w:val="000000"/>
          <w:sz w:val="24"/>
          <w:szCs w:val="24"/>
        </w:rPr>
        <w:t>доступности (простота, соответствие возрастным и индивидуальным особенностям);</w:t>
      </w:r>
    </w:p>
    <w:p w:rsidR="00E44359" w:rsidRPr="00473E82" w:rsidRDefault="00E44359" w:rsidP="00473E82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color w:val="000000"/>
          <w:sz w:val="24"/>
          <w:szCs w:val="24"/>
        </w:rPr>
        <w:t>наглядности (иллюстративность, наличие дидактических материалов).</w:t>
      </w:r>
    </w:p>
    <w:p w:rsidR="00E44359" w:rsidRPr="00473E82" w:rsidRDefault="00E44359" w:rsidP="00473E82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color w:val="000000"/>
          <w:sz w:val="24"/>
          <w:szCs w:val="24"/>
        </w:rPr>
        <w:t>научности (обоснованность, наличие методологической базы и теоретической основы).</w:t>
      </w:r>
    </w:p>
    <w:p w:rsidR="00E44359" w:rsidRPr="00473E82" w:rsidRDefault="00E44359" w:rsidP="00473E82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color w:val="000000"/>
          <w:sz w:val="24"/>
          <w:szCs w:val="24"/>
        </w:rPr>
        <w:t>«от простого к сложному» (научившись элементарным навыкам работы, ребенок применяет свои знания в выполнении сложных творческих работ).</w:t>
      </w:r>
    </w:p>
    <w:p w:rsidR="00E44359" w:rsidRPr="00473E82" w:rsidRDefault="00E44359" w:rsidP="00473E82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Методы обучения</w:t>
      </w:r>
    </w:p>
    <w:p w:rsidR="00E44359" w:rsidRPr="00473E82" w:rsidRDefault="00E4435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Методы, в основе которых лежит способ организации занятия:</w:t>
      </w: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br/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словесный (устное изложение, беседа, рассказ, и т.д.);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br/>
        <w:t>• наглядный (показ видео и мультимедийных материалов, иллюстраций, наблюдение, показ, работа по образцу и др.);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br/>
        <w:t>•</w:t>
      </w: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практический (выполнение работ по инструкционным картам, схемам и др.)</w:t>
      </w:r>
    </w:p>
    <w:p w:rsidR="00E44359" w:rsidRPr="00473E82" w:rsidRDefault="00E4435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Методы, в основе которых лежит уровень деятельности детей: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br/>
        <w:t>•</w:t>
      </w: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объяснительно-иллюстративный – дети воспринимают и усваивают готовую информацию;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br/>
        <w:t>•</w:t>
      </w: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репродуктивный – учащиеся воспроизводят полученные знания и освоенные способы деятельности;</w:t>
      </w:r>
    </w:p>
    <w:p w:rsidR="00E44359" w:rsidRPr="00473E82" w:rsidRDefault="00E4435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Методы, в основе которых лежит форма организации деятельности учащихся на занятиях: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br/>
        <w:t>•</w:t>
      </w: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фронтальный – одновременная работа со всеми учащимися;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br/>
        <w:t>•</w:t>
      </w: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индивидуально-фронтальный – чередование индивидуальных и фронтальных форм работы;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br/>
        <w:t>•</w:t>
      </w: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групповой – организация работы в группах.</w:t>
      </w:r>
    </w:p>
    <w:p w:rsidR="00E44359" w:rsidRPr="00473E82" w:rsidRDefault="00E44359">
      <w:pPr>
        <w:pStyle w:val="Textbody"/>
        <w:spacing w:after="0" w:line="240" w:lineRule="auto"/>
        <w:ind w:firstLine="708"/>
        <w:rPr>
          <w:i/>
          <w:iCs/>
          <w:color w:val="000000"/>
        </w:rPr>
      </w:pPr>
      <w:r w:rsidRPr="00473E82">
        <w:rPr>
          <w:i/>
          <w:iCs/>
          <w:color w:val="000000"/>
          <w:u w:val="single"/>
        </w:rPr>
        <w:t>Условия реализации программы</w:t>
      </w:r>
      <w:r w:rsidRPr="00473E82">
        <w:rPr>
          <w:i/>
          <w:iCs/>
          <w:color w:val="000000"/>
        </w:rPr>
        <w:t>:</w:t>
      </w:r>
    </w:p>
    <w:p w:rsidR="00E44359" w:rsidRPr="00473E82" w:rsidRDefault="00E44359">
      <w:pPr>
        <w:pStyle w:val="Textbody"/>
        <w:spacing w:after="0" w:line="240" w:lineRule="auto"/>
        <w:ind w:firstLine="708"/>
        <w:rPr>
          <w:color w:val="000000"/>
        </w:rPr>
      </w:pPr>
      <w:r w:rsidRPr="00473E82">
        <w:rPr>
          <w:color w:val="000000"/>
        </w:rPr>
        <w:t>Программа будет успешно реализовываться при соблюдении следующих условий:</w:t>
      </w:r>
    </w:p>
    <w:p w:rsidR="00E44359" w:rsidRPr="00473E82" w:rsidRDefault="00E44359">
      <w:pPr>
        <w:pStyle w:val="Textbody"/>
        <w:numPr>
          <w:ilvl w:val="0"/>
          <w:numId w:val="5"/>
        </w:numPr>
      </w:pPr>
      <w:r w:rsidRPr="00473E82">
        <w:rPr>
          <w:color w:val="000000"/>
        </w:rPr>
        <w:t>наличие светлого, просторного кабинета;</w:t>
      </w:r>
    </w:p>
    <w:p w:rsidR="00E44359" w:rsidRPr="00473E82" w:rsidRDefault="00E44359">
      <w:pPr>
        <w:pStyle w:val="Textbody"/>
        <w:numPr>
          <w:ilvl w:val="0"/>
          <w:numId w:val="5"/>
        </w:numPr>
      </w:pPr>
      <w:r w:rsidRPr="00473E82">
        <w:rPr>
          <w:color w:val="000000"/>
        </w:rPr>
        <w:t>водоснабжение (раковина и слив);</w:t>
      </w:r>
    </w:p>
    <w:p w:rsidR="00E44359" w:rsidRPr="00473E82" w:rsidRDefault="00E44359">
      <w:pPr>
        <w:pStyle w:val="Textbody"/>
        <w:numPr>
          <w:ilvl w:val="0"/>
          <w:numId w:val="5"/>
        </w:numPr>
      </w:pPr>
      <w:r w:rsidRPr="00473E82">
        <w:rPr>
          <w:color w:val="000000"/>
        </w:rPr>
        <w:t>наличие материалов необходимых для работы;</w:t>
      </w:r>
    </w:p>
    <w:p w:rsidR="00E44359" w:rsidRPr="00473E82" w:rsidRDefault="00E44359">
      <w:pPr>
        <w:pStyle w:val="Textbody"/>
        <w:numPr>
          <w:ilvl w:val="0"/>
          <w:numId w:val="5"/>
        </w:numPr>
      </w:pPr>
      <w:r w:rsidRPr="00473E82">
        <w:rPr>
          <w:color w:val="000000"/>
        </w:rPr>
        <w:t>наличие компьютера;</w:t>
      </w:r>
    </w:p>
    <w:p w:rsidR="00E44359" w:rsidRPr="00473E82" w:rsidRDefault="00E44359">
      <w:pPr>
        <w:pStyle w:val="Textbody"/>
        <w:numPr>
          <w:ilvl w:val="0"/>
          <w:numId w:val="5"/>
        </w:numPr>
      </w:pPr>
      <w:r w:rsidRPr="00473E82">
        <w:rPr>
          <w:color w:val="000000"/>
        </w:rPr>
        <w:t>инструменты в достаточном количестве;</w:t>
      </w:r>
    </w:p>
    <w:p w:rsidR="00E44359" w:rsidRPr="00473E82" w:rsidRDefault="00E44359">
      <w:pPr>
        <w:pStyle w:val="Textbody"/>
        <w:numPr>
          <w:ilvl w:val="0"/>
          <w:numId w:val="5"/>
        </w:numPr>
      </w:pPr>
      <w:r w:rsidRPr="00473E82">
        <w:rPr>
          <w:color w:val="000000"/>
        </w:rPr>
        <w:t>наличие мебели необходимой для работы с детьми и хранения материалов и изделий.</w:t>
      </w:r>
    </w:p>
    <w:p w:rsidR="00E44359" w:rsidRPr="00473E82" w:rsidRDefault="00E44359">
      <w:pPr>
        <w:pStyle w:val="Textbody"/>
        <w:numPr>
          <w:ilvl w:val="0"/>
          <w:numId w:val="5"/>
        </w:numPr>
      </w:pPr>
      <w:r w:rsidRPr="00473E82">
        <w:rPr>
          <w:color w:val="000000"/>
        </w:rPr>
        <w:t>доступ в сеть интернет.</w:t>
      </w:r>
    </w:p>
    <w:p w:rsidR="00E44359" w:rsidRPr="00473E82" w:rsidRDefault="00E44359">
      <w:pPr>
        <w:pStyle w:val="Textbody"/>
        <w:spacing w:after="0" w:line="240" w:lineRule="auto"/>
        <w:ind w:firstLine="708"/>
        <w:jc w:val="both"/>
        <w:rPr>
          <w:b/>
          <w:bCs/>
          <w:color w:val="000000"/>
        </w:rPr>
      </w:pPr>
      <w:r w:rsidRPr="00473E82">
        <w:rPr>
          <w:b/>
          <w:bCs/>
          <w:color w:val="000000"/>
        </w:rPr>
        <w:t>Ожидаемые результаты освоения программы.</w:t>
      </w:r>
    </w:p>
    <w:p w:rsidR="00E44359" w:rsidRPr="00473E82" w:rsidRDefault="00E44359">
      <w:pPr>
        <w:pStyle w:val="Textbody"/>
        <w:spacing w:after="0" w:line="240" w:lineRule="auto"/>
        <w:ind w:firstLine="707"/>
        <w:jc w:val="both"/>
        <w:rPr>
          <w:b/>
          <w:bCs/>
          <w:color w:val="000000"/>
        </w:rPr>
      </w:pPr>
      <w:r w:rsidRPr="00473E82">
        <w:rPr>
          <w:b/>
          <w:bCs/>
          <w:color w:val="000000"/>
        </w:rPr>
        <w:t>Обучающие:</w:t>
      </w:r>
    </w:p>
    <w:p w:rsidR="00E44359" w:rsidRPr="00473E82" w:rsidRDefault="00E44359">
      <w:pPr>
        <w:pStyle w:val="Textbody"/>
        <w:numPr>
          <w:ilvl w:val="0"/>
          <w:numId w:val="6"/>
        </w:numPr>
        <w:jc w:val="both"/>
      </w:pPr>
      <w:r w:rsidRPr="00473E82">
        <w:rPr>
          <w:color w:val="000000"/>
        </w:rPr>
        <w:t>знание универсального «языка» искусства средствами художественно-творческой выразительности;</w:t>
      </w:r>
    </w:p>
    <w:p w:rsidR="00E44359" w:rsidRPr="00473E82" w:rsidRDefault="00E44359">
      <w:pPr>
        <w:pStyle w:val="Textbody"/>
        <w:numPr>
          <w:ilvl w:val="0"/>
          <w:numId w:val="6"/>
        </w:numPr>
        <w:jc w:val="both"/>
      </w:pPr>
      <w:r w:rsidRPr="00473E82">
        <w:rPr>
          <w:color w:val="000000"/>
        </w:rPr>
        <w:t>понимание  и видение «прекрасного» в жизни и искусстве,  в красоте природы, окружающих предметах;</w:t>
      </w:r>
    </w:p>
    <w:p w:rsidR="00E44359" w:rsidRPr="00473E82" w:rsidRDefault="00E44359">
      <w:pPr>
        <w:pStyle w:val="Textbody"/>
        <w:numPr>
          <w:ilvl w:val="0"/>
          <w:numId w:val="6"/>
        </w:numPr>
        <w:jc w:val="both"/>
        <w:rPr>
          <w:b/>
          <w:bCs/>
        </w:rPr>
      </w:pPr>
      <w:r w:rsidRPr="00473E82">
        <w:rPr>
          <w:shd w:val="clear" w:color="auto" w:fill="FFFFFF"/>
        </w:rPr>
        <w:t>знание детей нетрадиционных техник изображения, их применение, выразительных возможностей, свойств изобразительных материалов;</w:t>
      </w:r>
    </w:p>
    <w:p w:rsidR="00E44359" w:rsidRPr="00473E82" w:rsidRDefault="00E44359">
      <w:pPr>
        <w:pStyle w:val="Textbody"/>
        <w:spacing w:after="0" w:line="240" w:lineRule="auto"/>
        <w:ind w:firstLine="707"/>
        <w:jc w:val="both"/>
        <w:rPr>
          <w:b/>
          <w:bCs/>
          <w:color w:val="000000"/>
        </w:rPr>
      </w:pPr>
      <w:r w:rsidRPr="00473E82">
        <w:rPr>
          <w:b/>
          <w:bCs/>
          <w:color w:val="000000"/>
        </w:rPr>
        <w:t>Развивающие:</w:t>
      </w:r>
    </w:p>
    <w:p w:rsidR="00E44359" w:rsidRPr="00473E82" w:rsidRDefault="00E44359">
      <w:pPr>
        <w:pStyle w:val="Textbody"/>
        <w:numPr>
          <w:ilvl w:val="0"/>
          <w:numId w:val="7"/>
        </w:numPr>
        <w:jc w:val="both"/>
      </w:pPr>
      <w:r w:rsidRPr="00473E82">
        <w:rPr>
          <w:color w:val="000000"/>
        </w:rPr>
        <w:t>приобретение опыта работы с различными художественными материалами;</w:t>
      </w:r>
    </w:p>
    <w:p w:rsidR="00E44359" w:rsidRPr="00473E82" w:rsidRDefault="00E44359">
      <w:pPr>
        <w:pStyle w:val="Textbody"/>
        <w:numPr>
          <w:ilvl w:val="0"/>
          <w:numId w:val="7"/>
        </w:numPr>
        <w:jc w:val="both"/>
      </w:pPr>
      <w:r w:rsidRPr="00473E82">
        <w:rPr>
          <w:color w:val="000000"/>
        </w:rPr>
        <w:t>приобретение  художественного вкуса и творческого воображения;</w:t>
      </w:r>
    </w:p>
    <w:p w:rsidR="00E44359" w:rsidRPr="00473E82" w:rsidRDefault="00E44359">
      <w:pPr>
        <w:pStyle w:val="Textbody"/>
        <w:numPr>
          <w:ilvl w:val="0"/>
          <w:numId w:val="7"/>
        </w:numPr>
        <w:jc w:val="both"/>
      </w:pPr>
      <w:r w:rsidRPr="00473E82">
        <w:rPr>
          <w:color w:val="000000"/>
          <w:shd w:val="clear" w:color="auto" w:fill="FFFFFF"/>
        </w:rPr>
        <w:t>развитие изобретательности и приобретение устойчивого интереса к творчеству, смекалки;</w:t>
      </w:r>
    </w:p>
    <w:p w:rsidR="00E44359" w:rsidRPr="00473E82" w:rsidRDefault="00E44359">
      <w:pPr>
        <w:pStyle w:val="Textbody"/>
        <w:numPr>
          <w:ilvl w:val="0"/>
          <w:numId w:val="7"/>
        </w:numPr>
        <w:jc w:val="both"/>
      </w:pPr>
      <w:r w:rsidRPr="00473E82">
        <w:rPr>
          <w:shd w:val="clear" w:color="auto" w:fill="FFFFFF"/>
        </w:rPr>
        <w:t xml:space="preserve"> развитие мелкой моторики, зрительной памяти, глазомера; </w:t>
      </w:r>
      <w:r w:rsidRPr="00473E82">
        <w:rPr>
          <w:color w:val="000000"/>
        </w:rPr>
        <w:t>знание жанров изобразительного искусства и декоративно-прикладного творчества.</w:t>
      </w:r>
    </w:p>
    <w:p w:rsidR="00E44359" w:rsidRPr="00473E82" w:rsidRDefault="00E44359">
      <w:pPr>
        <w:pStyle w:val="Textbody"/>
        <w:spacing w:after="0" w:line="240" w:lineRule="auto"/>
        <w:ind w:firstLine="707"/>
        <w:jc w:val="both"/>
        <w:rPr>
          <w:b/>
          <w:bCs/>
          <w:color w:val="000000"/>
        </w:rPr>
      </w:pPr>
      <w:r w:rsidRPr="00473E82">
        <w:rPr>
          <w:b/>
          <w:bCs/>
          <w:color w:val="000000"/>
        </w:rPr>
        <w:t>Воспитательные:</w:t>
      </w:r>
    </w:p>
    <w:p w:rsidR="00E44359" w:rsidRPr="00473E82" w:rsidRDefault="00E44359">
      <w:pPr>
        <w:pStyle w:val="Textbody"/>
        <w:numPr>
          <w:ilvl w:val="0"/>
          <w:numId w:val="8"/>
        </w:numPr>
        <w:jc w:val="both"/>
        <w:rPr>
          <w:b/>
          <w:bCs/>
          <w:color w:val="000000"/>
        </w:rPr>
      </w:pPr>
      <w:r w:rsidRPr="00473E82">
        <w:rPr>
          <w:b/>
          <w:bCs/>
          <w:color w:val="000000"/>
        </w:rPr>
        <w:t xml:space="preserve"> </w:t>
      </w:r>
      <w:r w:rsidRPr="00473E82">
        <w:rPr>
          <w:color w:val="000000"/>
        </w:rPr>
        <w:t>приобретение интереса к изобразительной деятельности и декоративно-прикладному творчеству;</w:t>
      </w:r>
    </w:p>
    <w:p w:rsidR="00E44359" w:rsidRPr="00473E82" w:rsidRDefault="00E44359">
      <w:pPr>
        <w:pStyle w:val="Textbody"/>
        <w:numPr>
          <w:ilvl w:val="0"/>
          <w:numId w:val="9"/>
        </w:numPr>
        <w:jc w:val="both"/>
        <w:rPr>
          <w:color w:val="000000"/>
        </w:rPr>
      </w:pPr>
      <w:r w:rsidRPr="00473E82">
        <w:rPr>
          <w:color w:val="000000"/>
        </w:rPr>
        <w:t>сформированность чувства ответственности, умение доводить начатое дело до конца;</w:t>
      </w:r>
    </w:p>
    <w:p w:rsidR="00E44359" w:rsidRPr="00473E82" w:rsidRDefault="00E44359">
      <w:pPr>
        <w:pStyle w:val="Textbody"/>
        <w:numPr>
          <w:ilvl w:val="0"/>
          <w:numId w:val="9"/>
        </w:numPr>
        <w:jc w:val="both"/>
        <w:rPr>
          <w:color w:val="000000"/>
        </w:rPr>
      </w:pPr>
      <w:r w:rsidRPr="00473E82">
        <w:rPr>
          <w:color w:val="000000"/>
        </w:rPr>
        <w:t>привитие культуры поведения;</w:t>
      </w:r>
    </w:p>
    <w:p w:rsidR="00E44359" w:rsidRPr="00473E82" w:rsidRDefault="00E44359">
      <w:pPr>
        <w:pStyle w:val="ListParagraph"/>
        <w:numPr>
          <w:ilvl w:val="0"/>
          <w:numId w:val="9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color w:val="000000"/>
          <w:sz w:val="24"/>
          <w:szCs w:val="24"/>
        </w:rPr>
        <w:t>пробуждение  у детей интереса к продуктивной деятельности, к творчеству.</w:t>
      </w:r>
    </w:p>
    <w:p w:rsidR="00E44359" w:rsidRPr="00473E82" w:rsidRDefault="00E44359">
      <w:pPr>
        <w:pStyle w:val="Textbody"/>
        <w:spacing w:after="0" w:line="240" w:lineRule="auto"/>
        <w:ind w:firstLine="708"/>
        <w:jc w:val="both"/>
        <w:rPr>
          <w:b/>
          <w:bCs/>
          <w:color w:val="000000"/>
        </w:rPr>
      </w:pPr>
      <w:r w:rsidRPr="00473E82">
        <w:rPr>
          <w:b/>
          <w:bCs/>
          <w:color w:val="000000"/>
        </w:rPr>
        <w:t>Формы подведения итогов реализации программы:</w:t>
      </w:r>
    </w:p>
    <w:p w:rsidR="00E44359" w:rsidRPr="00473E82" w:rsidRDefault="00E44359" w:rsidP="00C266F8">
      <w:pPr>
        <w:pStyle w:val="Textbody"/>
        <w:spacing w:after="0" w:line="240" w:lineRule="auto"/>
        <w:ind w:firstLine="708"/>
        <w:jc w:val="both"/>
        <w:rPr>
          <w:color w:val="000000"/>
        </w:rPr>
      </w:pPr>
      <w:r w:rsidRPr="00473E82">
        <w:rPr>
          <w:color w:val="000000"/>
        </w:rPr>
        <w:t>Оценка качества реализации образовательной программы включает в себя текущий контроль успеваемости, промежуточную и итоговую аттестацию обучающихся. Текущий контроль успеваемости проводится в счет аудиторного времени предусмотренного на учебный предмет. В конце года плановая диагностика уровня усвоения поставленных задач. Для проведения аттестации/диагностики в дистанционном режиме допускается использование специальных серверов, приложений в сети интернет.</w:t>
      </w: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Default="00E44359" w:rsidP="0073671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1-го года обучения</w:t>
      </w:r>
    </w:p>
    <w:tbl>
      <w:tblPr>
        <w:tblW w:w="9847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4"/>
        <w:gridCol w:w="1055"/>
        <w:gridCol w:w="219"/>
        <w:gridCol w:w="994"/>
        <w:gridCol w:w="994"/>
        <w:gridCol w:w="140"/>
        <w:gridCol w:w="951"/>
        <w:gridCol w:w="992"/>
        <w:gridCol w:w="185"/>
        <w:gridCol w:w="1842"/>
        <w:gridCol w:w="1801"/>
      </w:tblGrid>
      <w:tr w:rsidR="00E44359" w:rsidRPr="00473E82">
        <w:tc>
          <w:tcPr>
            <w:tcW w:w="674" w:type="dxa"/>
            <w:vMerge w:val="restart"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Название раздела, темы</w:t>
            </w:r>
          </w:p>
        </w:tc>
        <w:tc>
          <w:tcPr>
            <w:tcW w:w="3262" w:type="dxa"/>
            <w:gridSpan w:val="5"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842" w:type="dxa"/>
            <w:vMerge w:val="restart"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Формы организации занятий</w:t>
            </w:r>
          </w:p>
        </w:tc>
        <w:tc>
          <w:tcPr>
            <w:tcW w:w="1801" w:type="dxa"/>
            <w:tcBorders>
              <w:bottom w:val="nil"/>
            </w:tcBorders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44359" w:rsidRPr="00473E82">
        <w:tc>
          <w:tcPr>
            <w:tcW w:w="674" w:type="dxa"/>
            <w:vMerge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3"/>
            <w:vMerge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3E82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091" w:type="dxa"/>
            <w:gridSpan w:val="2"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3E82">
              <w:rPr>
                <w:rFonts w:ascii="Times New Roman" w:hAnsi="Times New Roman" w:cs="Times New Roman"/>
                <w:b/>
                <w:bCs/>
              </w:rPr>
              <w:t>теория</w:t>
            </w:r>
          </w:p>
        </w:tc>
        <w:tc>
          <w:tcPr>
            <w:tcW w:w="1177" w:type="dxa"/>
            <w:gridSpan w:val="2"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  <w:b/>
                <w:bCs/>
              </w:rPr>
              <w:t>практика</w:t>
            </w:r>
          </w:p>
        </w:tc>
        <w:tc>
          <w:tcPr>
            <w:tcW w:w="1842" w:type="dxa"/>
            <w:vMerge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nil"/>
            </w:tcBorders>
            <w:vAlign w:val="center"/>
          </w:tcPr>
          <w:p w:rsidR="00E44359" w:rsidRPr="00473E82" w:rsidRDefault="00E44359" w:rsidP="00930991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3E82">
              <w:rPr>
                <w:rFonts w:ascii="Times New Roman" w:hAnsi="Times New Roman" w:cs="Times New Roman"/>
                <w:b/>
                <w:bCs/>
              </w:rPr>
              <w:t>Формы аттестации, диагностики, контроля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8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«Декоративный пейзаж»</w:t>
            </w:r>
          </w:p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«Декоративный натюрморт»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«Кошка на окошке»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8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«Пластилинография»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«Осеннее дерево»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 «Корзина фруктов»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«Подсолнухи»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бумаги»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«3д город»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«Осенний лес»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Художественно-3.3творческая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</w:t>
            </w:r>
          </w:p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Одеяло для зайки»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«Жар-птица»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«Морской конек»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«Кленовые листья»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«Пластилинография»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«Рыжая лиса»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«Рак»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«Хамелеон»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бумаги»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«Разноцветный зонтик»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«Фотоаппарат»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«Вкусное мороженное»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«Совушка»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«Черепаха»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«Красные маки»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«Пластилинография»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«Домик лесной феи»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«Овечки на радуге»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«Котенок Гав»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бумаги»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«Смешной портрет»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«Открытка кошечка»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«Крокодил»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«Замок»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«Кошка Мурка»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«Фламинго»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«Пластилинография»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11.1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«Слоненок»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11.2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«Медузы»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11.3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«Жираф»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бумаги»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«Попугай»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12.2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«Озорной клоун»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12.3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«Открытка. Кусочек лета»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«Луна и солнце»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«Закат»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13.3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«Лунный городок»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«Пластилинография»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14.1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«Зимнее дерево»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14.2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«Ажурные снежинки»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14.3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«Зима в деревне»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бумаги»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15.1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«Зимний лес»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15.2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 городе зима»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15.3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«Башня Снежной королевы»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16.1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«Белый мишка»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16.2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«Пингвин»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16.3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«Друзья снеговики»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«Пластилинография»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17.1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«Новогодние шарики»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17.2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«Дедушка Мороз»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17.3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«Новогодняя елка»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бумаги»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18.1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«Новогодняя открытка»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18.2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«Олени»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18.3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«Новогодний гномик»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19.1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«Тихий зимний вечерок»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19.2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«Снегири»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19.3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 свете фонаря»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«Пластилинография»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20.1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«Воздушный шар»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20.2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«Чудо-рыба»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20.3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 цирке»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бумаги»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21.1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«Кораблик»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21.2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«Комнатный цветок»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21.3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«Зубастая акула»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22.1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 подводном мире»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22.2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«Ночной город»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22.3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«Паруса»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«Пластилинография»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23.1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«Динозаврик»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23.2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«Пластилиновый лес»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23.3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«Перо жар-птицы»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бумаги»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24.1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«Чашечка горячего чая»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24.2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«Лягушка»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24.3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«Филин в дупле»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25.1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«Рисуем солдата»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25.2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 пустыне»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25.3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«Весёлые страусы»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«Пластилинография»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26.1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«Такса Харитоша»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26.2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«Ромашки»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26.3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«Черепаха»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бумаги»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27.1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«Подарок маме»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27.2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«Удивительные птицы»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27.3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«Попугай»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28.1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«Ваза с цветами»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28.2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«Нарциссы»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28.3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«Одуванчики»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«Пластилинография»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29.1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«Морская пена»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29.2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«Натюрморт. Апельсиновые дольки»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29.3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«Домик гномика»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бумаги»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30.1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«Скворечник»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30.2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«Корзиночка из бумаги»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30.3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«Чудо-кит»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31.1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«Быстрая ракета»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31.2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«Солнечная система»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31.3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«Космос»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«Пластилинография»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32.1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«Избушка»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32.2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«Сирень»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32.3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«Цветущая веточка»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бумаги»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33.1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«Робот»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33.2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«3D портрет»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33.3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«Петух»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34.1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«Баночка варенья»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34.2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«Времена года»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34.3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«Тюльпаны»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«Пластилинография»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35.1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«Салют на Красной площади»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35.2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«Военная техника»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35.3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«Орден»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9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бумаги»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36.1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«Лилии»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36.2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«Пальма»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36.3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«Сказочная птица» Итоговое занятие.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Итого за год</w:t>
            </w:r>
          </w:p>
        </w:tc>
        <w:tc>
          <w:tcPr>
            <w:tcW w:w="113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27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</w:tcPr>
          <w:p w:rsidR="00E44359" w:rsidRPr="00473E82" w:rsidRDefault="00E44359">
            <w:pPr>
              <w:pStyle w:val="Style2"/>
              <w:widowControl/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Содержание изучаемого материала</w:t>
      </w:r>
    </w:p>
    <w:p w:rsidR="00E44359" w:rsidRPr="00473E82" w:rsidRDefault="00E4435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>
      <w:pPr>
        <w:pStyle w:val="Style2"/>
        <w:widowControl/>
        <w:spacing w:line="240" w:lineRule="auto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«Декоративный пейзаж» Вводное занятие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Вводный инструктаж по технике безопасности на занятиях изобразительной деятельности, лепке, аппликации. Понятие пейзаж. Загадки.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образцу.</w:t>
      </w:r>
    </w:p>
    <w:p w:rsidR="00E44359" w:rsidRPr="00473E82" w:rsidRDefault="00E44359">
      <w:pPr>
        <w:pStyle w:val="Style2"/>
        <w:widowControl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«Декоративный натюрморт»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Понятие натюрморт. Просмотр мультфильма «Если видишь на картине…».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образцу.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«Кошка на окошке»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  <w:shd w:val="clear" w:color="auto" w:fill="FFFFFF"/>
        </w:rPr>
        <w:t xml:space="preserve"> Чтение стихотворения С. Я. Маршака «Усатый - полосатый»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Иллюстрации кошек.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образцу.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«Пластилинография»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«Осеннее дерево»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Пластилин. Разновидности пластилина. Пластилинография. Репродукции картин художников. Стихотворение И. А. Бунина  «Листопад».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жгутиками из пластилина на плоскости.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«Корзина фруктов»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</w:t>
      </w:r>
      <w:r w:rsidRPr="00473E82">
        <w:rPr>
          <w:color w:val="000000"/>
        </w:rPr>
        <w:t>Репродукции картин из пластилина. Загадки. Техника выполнения композиции. Образец.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 «Подсолнухи»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</w:t>
      </w:r>
      <w:r w:rsidRPr="00473E82">
        <w:rPr>
          <w:color w:val="000000"/>
        </w:rPr>
        <w:t>Беседа «Детям о подсолнухе». Презентация. Техника выполнения композиции. Образец.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бумаги»</w:t>
      </w:r>
    </w:p>
    <w:p w:rsidR="00E44359" w:rsidRPr="00473E82" w:rsidRDefault="00E44359">
      <w:pPr>
        <w:pStyle w:val="Style2"/>
        <w:spacing w:line="240" w:lineRule="auto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«3д город»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</w:t>
      </w:r>
      <w:r w:rsidRPr="00473E82">
        <w:rPr>
          <w:color w:val="000000"/>
        </w:rPr>
        <w:t>Беседа «История появления бумаги». Презентация. Техника выполнения композиции. Образец.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аппликация из цветного картона и бумаги по шаблонам.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 «Осенний лес»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</w:t>
      </w:r>
      <w:r w:rsidRPr="00473E82">
        <w:rPr>
          <w:color w:val="000000"/>
        </w:rPr>
        <w:t>Беседа «Осень золотая». Презентация. Репродукции картин художников. Фотоиллюстрации. Техника выполнения композиции. Образец.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Аппликация на цветном картоне из цветной бумаги с элементами декора.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«Одеяло для зайки»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</w:t>
      </w:r>
      <w:r w:rsidRPr="00473E82">
        <w:rPr>
          <w:color w:val="000000"/>
        </w:rPr>
        <w:t>Беседа «Как готовится заяц к зиме?». Презентация.. Фотоиллюстрации. Техника выполнения композиции. Образец.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Аппликация на цветном картоне из цветной бумаги с элементами декора.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Раздел «Декоративное рисование»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 «Жар-птица»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Чтение русской народной сказки «Жар-птица».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представлению с опорой на технологические карты.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«Морской конек»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«Кто такой морской конек?». Просмотр познавательного видео «10 самых интересных фактов о морских коньках».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представлению с опорой на технологические карты.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«Кленовые листья»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</w:t>
      </w:r>
      <w:r w:rsidRPr="00473E82">
        <w:rPr>
          <w:color w:val="000000"/>
        </w:rPr>
        <w:t>Рассказ «Детям о растениях России. Клен». Презентация. Фотоиллюстрации. Техника выполнения композиции. Образец.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Нетрадиционное рисование с опорой на технологические карты с элементами декора. 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«Пластилинография»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«Рыжая лиса»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«Лисица. Интересные факты». Фотоиллюстрации. Репродукции картин художников.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на плоскости в технике пластилинография.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«Рак»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«Рак. Среда обитания. 30 интересных фактах о ракообразных ». Фотоиллюстрации.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на плоскости в технике пластилинография.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«Хамелеон»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«Хамелеон. Среда обитания. Интересные факты». Фотоиллюстрации.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на плоскости в технике пластилинография.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бумаги»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«Разноцветный зонтик»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</w:t>
      </w:r>
      <w:r w:rsidRPr="00473E82">
        <w:rPr>
          <w:color w:val="000000"/>
        </w:rPr>
        <w:t>Беседа «Кто изобрел зонтик от дождя?». Презентация. Фотоиллюстрации. Репродукции картин художников. Техника выполнения. Образец.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«Фотоаппарат»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</w:t>
      </w:r>
      <w:r w:rsidRPr="00473E82">
        <w:rPr>
          <w:color w:val="000000"/>
        </w:rPr>
        <w:t>Беседа «Когда изобрели фотоаппарат?».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«Вкусное мороженное»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</w:t>
      </w:r>
      <w:r w:rsidRPr="00473E82">
        <w:rPr>
          <w:color w:val="000000"/>
        </w:rPr>
        <w:t>Беседа «История мороженного».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Раздел «Декоративное рисование»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«Совушка»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«Совы. Интересные факты». Презентация.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 с элементами декора.</w:t>
      </w:r>
    </w:p>
    <w:p w:rsidR="00E44359" w:rsidRPr="00473E82" w:rsidRDefault="00E44359">
      <w:pPr>
        <w:pStyle w:val="Style2"/>
        <w:spacing w:line="240" w:lineRule="auto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«Черепаха»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«Черепахи. Среда обитания. Интересные факты». Презентация.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 с элементами декора.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«Красные маки»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Загадки о цветах. Презентация.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Нетрадиционное рисование (рисование пальчиками).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«Пластилинография»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 «Домик лесной феи»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Фотоиллюстрации. Загадки.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на плоскости в технике пластилинография.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«Овечки на радуге»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Фотоиллюстрации. Загадки.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на плоскости в технике пластилинография.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«Котенок Гав»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Просмотр мультфильма «Котенок по имени Гав».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на плоскости в технике пластилинография.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бумаги»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«Смешной портрет»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</w:t>
      </w:r>
      <w:r w:rsidRPr="00473E82">
        <w:rPr>
          <w:color w:val="000000"/>
        </w:rPr>
        <w:t>Понятие портрет. Презентация. Фотоиллюстрации. Репродукции картин художников. Техника выполнения. Образец.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«Открытка кошечка»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</w:t>
      </w:r>
      <w:r w:rsidRPr="00473E82">
        <w:rPr>
          <w:color w:val="000000"/>
        </w:rPr>
        <w:t>Просмотр познавательного видео «Самые интересные факты о кошках». Презентация. Фотоиллюстрации. Репродукции картин художников. Техника выполнения. Образец.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аппликация из цветного картона и цветной бумаги с применением шаблонов.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«Крокодил»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</w:t>
      </w:r>
      <w:r w:rsidRPr="00473E82">
        <w:rPr>
          <w:color w:val="000000"/>
        </w:rPr>
        <w:t>Бесед «50 самых интересных фактов о крокодилах».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аппликация из цветного картона и цветной бумаги с применением шаблонов.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Раздел «Декоративное рисование»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«Замок»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«Архитектура замков. Зачем нужны были замки?». Презентация. Иллюстрации. Замки на картинах известных художников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 с элементами декора.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«Кошка Мурка»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Чтение стихотворений о кошках. Презентация.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 с элементами декора.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  <w:color w:val="000000"/>
        </w:rPr>
      </w:pPr>
      <w:r w:rsidRPr="00473E82">
        <w:rPr>
          <w:b/>
          <w:bCs/>
        </w:rPr>
        <w:t>Тема: «Фламинго»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«Фламинго. Среда обитания. Интересные факты». Презентация.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 с элементами декора.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«Пластилинография»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«Слоненок»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«Животные жарких стран». Загадки.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на плоскости в технике пластилинография.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«Медузы»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«Удивительные медузы». 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на плоскости в технике пластилинография.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«Жираф»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«Животные жарких стран». Загадки.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на плоскости в технике пластилинография.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бумаги»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«Попугай»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«Экзотические птицы».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«Озорной клоун»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«50 интересных фактов о цирке».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«Открытка. Кусочек лета»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Загадки.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Раздел «Декоративное рисование»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«Луна и солнце»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«Почему происходит смена дня и ночи?». Презентация.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 с элементами декора.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«Закат»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«Почему происходит смена дня и ночи?». Презентация.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 с элементами декора.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«Лунный городок»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Презентация.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представлению с элементами декора.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«Пластилинография»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«Зимнее дерево»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«Зима». Загадки.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на плоскости жгутиками.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«Ажурные снежинки»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«Как устроена снежинка?». Загадки.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на плоскости жгутиками.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«Зима в деревне»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«Зимушка хрустальная». Загадки.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на плоскости жгутиками.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бумаги»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«Зимний лес»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«Природа зимой».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«В городе зима»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«Зимние забавы».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«Башня Снежной королевы»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Чтение сказки Г.Х.Андерсена «Снежная королева». Презентация. 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Раздел «Декоративное рисование»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«Белый мишка»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«Животные северных стран». Презентация.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i/>
          <w:iCs/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мятой бумагой.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«Пингвин»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«Животные северных стран». Презентация.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 с элементами декора.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«Друзья снеговики»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Загадки. Презентация.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 с элементами декора.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«Пластилинография»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Тема: «Новогодние шарики»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«Когда в России стали праздновать Новый год?». 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«Дедушка Мороз»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«Кто такой Дед Мороз?». 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«Новогодняя елка»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Загадки. Стихотворения про Новый год русских поэтов. 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бумаги»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«Новогодняя открытка»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Загадки.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«Олени»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Загадки.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 «Новогодний гномик»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Загадки.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Раздел «Декоративное рисование»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«Тихий зимний вечерок»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Презентация. 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образцу (оттиск мятой бумагой)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«Снегири»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«Зимующие птицы».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Презентация.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«В свете фонаря»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Презентация. Иллюстрации. Последовательность выполнения работы.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 с элементами декора.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«Пластилинография»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«Воздушный шар»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«Кто придумал воздушный шар?». 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«Чудо-рыба»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Загадки. 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«В цирке»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Загадки. 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бумаги»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«Кораблик»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Загадки. Рассказ «Морские суда».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«Комнатный цветок»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Загадки. Рассказ «Польза комнатных цветов».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«Зубастая акула»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«Хищники океана».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Раздел «Декоративное рисование»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«В подводном мире»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«Подводные обитатели». 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 с элементами декора.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«Ночной город»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Загадки. 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образцу.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«Паруса»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Рассказ «Морские суда». Презентация. Фотоиллюстрации.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 с элементами декора.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«Пластилинография»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«Динозаврик»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«Кто такие динозавры?». 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«Пластилиновый лес»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«Лес». 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«Перо жар-птицы»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«Русские народные сказки». 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бумаги»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«Чашечка горячего чая»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«Чай».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«Лягушка»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«Лягушки».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«Филин в дупле»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«Филины и совы».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Раздел «Декоративное рисование»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«Рисуем солдата»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«Защитники отечества». 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«В пустыне»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Загадки. 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 с помощью трафарета.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«Весёлые страусы»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«Интересные факты о страусах». 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Нетрадиционное рисование.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«Пластилинография»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  <w:i/>
          <w:iCs/>
          <w:color w:val="000000"/>
        </w:rPr>
      </w:pPr>
      <w:r w:rsidRPr="00473E82">
        <w:rPr>
          <w:b/>
          <w:bCs/>
        </w:rPr>
        <w:t>Тема «Такса Харитоша»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«Домашние животные». 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«Ромашки»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Загадки. 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«Черепаха»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Загадки. 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бумаги»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  <w:i/>
          <w:iCs/>
          <w:color w:val="000000"/>
        </w:rPr>
      </w:pPr>
      <w:r w:rsidRPr="00473E82">
        <w:rPr>
          <w:b/>
          <w:bCs/>
        </w:rPr>
        <w:t>Тема «Подарок маме»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«Мамин день».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«Удивительные птицы»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«Самые необычные и удивительные птицы планеты».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«Попугай»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«Чего мы не знаем о попугаях?».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Раздел «Декоративное рисование»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«Ваза с цветами»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«Сюрреализм». 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 с элементами декора.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«Нарциссы»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Легенда о нарциссе. 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технологическим картам с элементами декора.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 «Одуванчики»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«Весенние цветы». 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ватными палочками (нетрадиционное рисование).</w:t>
      </w:r>
    </w:p>
    <w:p w:rsidR="00E44359" w:rsidRPr="00473E82" w:rsidRDefault="00E443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«Пластилинография»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«Морская пена»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«Как образуется морская пена». Иллюстрации. Техника выполнения композиции.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 «Натюрморт. Апельсиновые дольки»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Понятие натюрморт. Репродукции картин знаменитых художников.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«Домик гномика»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Технология выполнения композиции. Иллюстрации. Образец.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Объемная лепка из пластилина.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бумаги»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«Скворечник»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«Домик для пернатых».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«Корзиночка из бумаги»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«Чудо-кит»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«Удивительное о китах».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«Быстрая ракета»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«День космонавтики».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Практика: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 Рисование по представлению.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«Солнечная система»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«Солнечная система».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Практика: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 Рисование по технологическим картам.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«Космос»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«Далекий космос».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Практика: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 Рисование по представлению.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Раздел «Пластилинография»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«Избушка»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«Образ избушки в русских народных сказках». 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жгутиками.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b/>
          <w:bCs/>
        </w:rPr>
        <w:t>Тема «Сирень»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Загадки. 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«Цветущая веточка»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Загадки. 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бумаги»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«Робот»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«Роботизация. Кто изобрел первого робота в мире?».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«3D портрет»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«Петух»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«У бабушки в деревне».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«Баночка варенья»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«Витамины в банке».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Практика: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 Рисование по представлению.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«Времена года»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«Времена года».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Практика: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 Рисование в технике монотипия.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«Тюльпаны»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«Из истории тюльпанов».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Практика: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 Рисование по технологическим картам.</w:t>
      </w:r>
    </w:p>
    <w:p w:rsidR="00E44359" w:rsidRPr="00473E82" w:rsidRDefault="00E44359">
      <w:pPr>
        <w:pStyle w:val="Style2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Раздел «Пластилинография»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«Салют на Красной площади»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«Подвиг народа». 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жгутиками.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«Военная техника»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«Военная техника России». 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«Орден»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«Ордена». Иллюстрации. Технологические карты. Образец.</w:t>
      </w:r>
    </w:p>
    <w:p w:rsidR="00E44359" w:rsidRPr="00473E82" w:rsidRDefault="00E44359">
      <w:pPr>
        <w:pStyle w:val="Textbody"/>
        <w:spacing w:after="0" w:line="240" w:lineRule="auto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Лепка из пластилина в технике пластилинография.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бумаги»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«Лилии»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«Пальма»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b/>
          <w:bCs/>
        </w:rPr>
      </w:pPr>
      <w:r w:rsidRPr="00473E82">
        <w:rPr>
          <w:b/>
          <w:bCs/>
        </w:rPr>
        <w:t>Тема «Сказочная птица» (итоговое занятие)</w:t>
      </w:r>
    </w:p>
    <w:p w:rsidR="00E44359" w:rsidRPr="00473E82" w:rsidRDefault="00E44359">
      <w:pPr>
        <w:pStyle w:val="Textbody"/>
        <w:spacing w:after="0" w:line="240" w:lineRule="auto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Загадки. Презентация. Фотоиллюстрации. Техника выполнения. Образец.</w:t>
      </w:r>
    </w:p>
    <w:p w:rsidR="00E44359" w:rsidRPr="00473E82" w:rsidRDefault="00E443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Объемная композиция из цветного картона и цветной бумаги.</w:t>
      </w: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 w:rsidP="0073671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</w:p>
    <w:p w:rsidR="00E44359" w:rsidRPr="00473E82" w:rsidRDefault="00E4435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2-го года обучения</w:t>
      </w:r>
    </w:p>
    <w:p w:rsidR="00E44359" w:rsidRPr="00473E82" w:rsidRDefault="00E44359">
      <w:pPr>
        <w:pStyle w:val="Textbody"/>
        <w:spacing w:after="0"/>
        <w:jc w:val="both"/>
        <w:rPr>
          <w:b/>
          <w:bCs/>
        </w:rPr>
      </w:pPr>
    </w:p>
    <w:tbl>
      <w:tblPr>
        <w:tblW w:w="9847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4"/>
        <w:gridCol w:w="1055"/>
        <w:gridCol w:w="219"/>
        <w:gridCol w:w="994"/>
        <w:gridCol w:w="1134"/>
        <w:gridCol w:w="951"/>
        <w:gridCol w:w="1177"/>
        <w:gridCol w:w="1701"/>
        <w:gridCol w:w="1942"/>
      </w:tblGrid>
      <w:tr w:rsidR="00E44359" w:rsidRPr="00473E82">
        <w:tc>
          <w:tcPr>
            <w:tcW w:w="674" w:type="dxa"/>
            <w:vMerge w:val="restart"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Название раздела, темы</w:t>
            </w:r>
          </w:p>
        </w:tc>
        <w:tc>
          <w:tcPr>
            <w:tcW w:w="3262" w:type="dxa"/>
            <w:gridSpan w:val="3"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Формы организации занятий</w:t>
            </w:r>
          </w:p>
        </w:tc>
        <w:tc>
          <w:tcPr>
            <w:tcW w:w="194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3E82">
              <w:rPr>
                <w:rFonts w:ascii="Times New Roman" w:hAnsi="Times New Roman" w:cs="Times New Roman"/>
                <w:b/>
                <w:bCs/>
              </w:rPr>
              <w:t>Формы аттестации, диагностики, контроля</w:t>
            </w:r>
          </w:p>
        </w:tc>
      </w:tr>
      <w:tr w:rsidR="00E44359" w:rsidRPr="00473E82">
        <w:tc>
          <w:tcPr>
            <w:tcW w:w="674" w:type="dxa"/>
            <w:vMerge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3"/>
            <w:vMerge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3E82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951" w:type="dxa"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3E82">
              <w:rPr>
                <w:rFonts w:ascii="Times New Roman" w:hAnsi="Times New Roman" w:cs="Times New Roman"/>
                <w:b/>
                <w:bCs/>
              </w:rPr>
              <w:t>теория</w:t>
            </w:r>
          </w:p>
        </w:tc>
        <w:tc>
          <w:tcPr>
            <w:tcW w:w="1177" w:type="dxa"/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  <w:b/>
                <w:bCs/>
              </w:rPr>
              <w:t>практика</w:t>
            </w:r>
          </w:p>
        </w:tc>
        <w:tc>
          <w:tcPr>
            <w:tcW w:w="1701" w:type="dxa"/>
            <w:vMerge/>
            <w:tcBorders>
              <w:right w:val="single" w:sz="4" w:space="0" w:color="auto"/>
            </w:tcBorders>
            <w:vAlign w:val="center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473E82" w:rsidRDefault="00E443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6"/>
            <w:tcBorders>
              <w:right w:val="single" w:sz="4" w:space="0" w:color="auto"/>
            </w:tcBorders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«Граттаж»</w:t>
            </w:r>
          </w:p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«Узоры и орнамент»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«Сказка глазами художника»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4" w:type="dxa"/>
            <w:gridSpan w:val="2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6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«Любимый мультипликационный герой»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 «Рябиновые бусы»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spacing w:before="240" w:after="24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3E82">
              <w:rPr>
                <w:rFonts w:ascii="Times New Roman" w:hAnsi="Times New Roman" w:cs="Times New Roman"/>
                <w:sz w:val="24"/>
                <w:szCs w:val="24"/>
              </w:rPr>
              <w:t>Тема «</w:t>
            </w:r>
            <w:bookmarkStart w:id="0" w:name="_dx_frag_StartFragment"/>
            <w:bookmarkEnd w:id="0"/>
            <w:r w:rsidRPr="00473E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Пластилиновая живопись.</w:t>
            </w:r>
          </w:p>
          <w:p w:rsidR="00E44359" w:rsidRPr="00473E82" w:rsidRDefault="00E44359">
            <w:pPr>
              <w:spacing w:before="240" w:after="24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3E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Пейзаж: «Золотая осень».</w:t>
            </w:r>
          </w:p>
          <w:p w:rsidR="00E44359" w:rsidRPr="00473E82" w:rsidRDefault="00E44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3E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картине И.И. Левитана «Золотая осень»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бросового материала»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 xml:space="preserve">Тема «панно    </w:t>
            </w:r>
          </w:p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Тюльпан»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«Качели из коктейльных трубочек»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Художественно-3.3творческая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«Чайный сервиз»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 «Натюрморт в технике гризайль»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«Груши»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«Осенний букет»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«Сказочный терем»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«Интерьер комнаты с мебелью»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«Вид из окна»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бросового материала»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«Робот»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«Ловец снов»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«Домик из спичек»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«Иллюстрация в витражном стиле «Лилии»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«Ящерица»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«Рисование линиями пейзажа»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«Кот обжора»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«Дракон»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«Подкова на счастье»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бросового материала»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D4036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«Аппликация из обоев»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D2448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«Колодец из веточек»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«Декоративное панно «Цветы в горшочке»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«Лотосы»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«Водопад»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«Титаник»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11.1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«Мышка с сыром»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11.2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«Поваренок»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11.3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«Веселые курочки»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бросового материала»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«Фантастическая маска из папье-маше»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12.2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«Ключница»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2C59E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«Дельфины»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«Гроза»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13.3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«Грезы»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14.1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«Рукавичка»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14.2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«Снеговик»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14.3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«Сосулька» магнит на холодильник из воздушного пластилина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бросового материала»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15.1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«Декоративная корзинка из фоамирана»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15.2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«Чайный домик из картона»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16.1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BF62B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«Снежный барс»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16.2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«Зимний ночной пейзаж»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16.3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«Синицы на ветке»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17.1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D54900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«Пряничный домик»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17.2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«Новогодний сапожок»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17.3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«Снегурочка»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бросового материала»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18.1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«Новогодние игрушки»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18.2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«Объемные снежинки из бумаги»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19.1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093A5A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«Конь»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19.2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«Коала»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19.3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«Спящий ленивец»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515C6D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20.1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515C6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«Самовар»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20.2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515C6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«Избушка на курьих ножках»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20.3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«Кухонное панно»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бросового материала»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21.1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«Стульчик из палочек для мороженного»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21.2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129F5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«Органайзер»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21.3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«Серый волк»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22.1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«Тигр»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22.2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«Зебра»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22.3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«Саванна»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23.1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«Ворона с сыром»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23.2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«Крокодил Гена»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23.3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«Винни - пух и Пяточек»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бросового материала»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24.1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«Стрекоза»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24.2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«Необычная кормушка для птиц»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24.3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«Греческий Амфитеатр»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25.1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</w:t>
            </w:r>
            <w:bookmarkStart w:id="1" w:name="_GoBack"/>
            <w:bookmarkEnd w:id="1"/>
            <w:r w:rsidRPr="00473E82">
              <w:rPr>
                <w:rFonts w:ascii="Times New Roman" w:hAnsi="Times New Roman" w:cs="Times New Roman"/>
              </w:rPr>
              <w:t>Цветы на окне»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25.2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«Березовая роща»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25.3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«Оптические иллюзии»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26.1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5A400C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«Лепим гоночную машинку»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26.2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«Паровоз с вагонами»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26.3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«Трактор с прицепом»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бросового материала»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27.1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«Пчелка из лампочки»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27.2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«Милые зайчата»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28.1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«Мельница»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28.2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«Шлепанцы на берегу»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28.3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«Горный пейзаж»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42059C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29.1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«Пирожки да булочки»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29.2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1E359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«Совушка с ромашкой»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29.3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«Пластилиновая живопись «В цирке»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бросового материала»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30.1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«Бабочка в технике «торцевание»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30.2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«Корзиночка из бумаги»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30.3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«Чудо-кит»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31.1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«Космонавт»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31.2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«Луна»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31.3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«Галактика»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BA390D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32.1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«Кот с авоськами»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32.2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«Семья улиток»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32.3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«Мишки собирают шишки»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бросового материала»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33.1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«Клетка из шпажек»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33.2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«Рамочка для фотографии»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33.3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«Заборчик»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34.1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«Весенний велосипед»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34.2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«Рыба-ангел в море»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34.3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«На пляж»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35.1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«Самолет»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35.2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3418FC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«Танк т34»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35.3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«Лепим солдата»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55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бросового материала»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36.1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«Игрушка из носочка»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36.2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«Макет планеты Земля»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36.3</w:t>
            </w: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«Из того что по рукой» Итоговое занятие.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3"/>
          </w:tcPr>
          <w:p w:rsidR="00E44359" w:rsidRPr="00473E82" w:rsidRDefault="00E44359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Итого за год</w:t>
            </w:r>
          </w:p>
        </w:tc>
        <w:tc>
          <w:tcPr>
            <w:tcW w:w="1134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95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942" w:type="dxa"/>
          </w:tcPr>
          <w:p w:rsidR="00E44359" w:rsidRPr="00473E82" w:rsidRDefault="00E44359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</w:tr>
    </w:tbl>
    <w:p w:rsidR="00E44359" w:rsidRPr="00473E82" w:rsidRDefault="00E44359" w:rsidP="00CE371A">
      <w:pPr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 w:rsidP="00CE371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Содержание изучаемого материала</w:t>
      </w:r>
    </w:p>
    <w:p w:rsidR="00E44359" w:rsidRPr="00473E82" w:rsidRDefault="00E44359" w:rsidP="00CE371A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«Граттаж» Вводное занятие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Вводный инструктаж по технике безопасности на занятиях. Понятие граттаж. Технология выполнения.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рисунка путем процарапывания острыми предметами.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«Узоры и орнамент»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t xml:space="preserve">Узоры как средство украшения. Узоры, созданные природой (узоры на стекле). Узоры, придуманные художником. Орнамент. Тайна ритма и создание с его помощью сложных узоров и орнамента. </w:t>
      </w:r>
      <w:r w:rsidRPr="00473E82">
        <w:rPr>
          <w:color w:val="000000"/>
        </w:rPr>
        <w:t>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по образцу.</w:t>
      </w:r>
    </w:p>
    <w:p w:rsidR="00E44359" w:rsidRPr="00473E82" w:rsidRDefault="00E44359" w:rsidP="00CE371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«Сказка глазами художника»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  <w:shd w:val="clear" w:color="auto" w:fill="FFFFFF"/>
        </w:rPr>
        <w:t xml:space="preserve"> Что такое фриз? </w:t>
      </w:r>
      <w:r w:rsidRPr="00473E82">
        <w:t xml:space="preserve">Работа от эскиза («сказочной разминки») до композиции. Разнообразный характер сказочных героев. </w:t>
      </w:r>
      <w:r w:rsidRPr="00473E82">
        <w:rPr>
          <w:color w:val="000000"/>
        </w:rPr>
        <w:t>Иллюстрации к сказкам. 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Создание фризовой композиции по мотивам сказок.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«Лепка»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«Любимый мультипликационный герой»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История мультипликации. Современное создание мультфильмов. Презентация. 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Предметная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лепка из пластилина конструктивным способом.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«Рябиновые бусы»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Рассказ о рябине. Иллюстрации. Образец изделия.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Лепка из соленого теста.</w:t>
      </w:r>
    </w:p>
    <w:p w:rsidR="00E44359" w:rsidRPr="00473E82" w:rsidRDefault="00E44359" w:rsidP="00CE371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Пластилиновая живопись.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Пейзаж: «Золотая осень».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 картине И.И. Левитана «Золотая осень»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по картине И.И. Левитана «Золотая осень». Иллюстрации. Образец изделия.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Лепка из пластилина на картоне.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бросового материала»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«панно  «Тюльпаны»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История возникновения техники «Торцевание». Техника безопасности при работе с материалами и инструментами, используемыми в торцевании. Знакомство с необходимыми материалами, инструментами и основными способами изготовления деталей квадратной, круглой формы.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плоской поделки с использованием деталей квадратной, круглой формы.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«Качели из коктейльных трубочек»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композиции.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поделки с использованием коктейльные трубочек.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«Чайный сервиз»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композиции.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поделки из пластиковой бутылки и фоамирана с декором.</w:t>
      </w:r>
    </w:p>
    <w:p w:rsidR="00E44359" w:rsidRPr="00473E82" w:rsidRDefault="00E44359" w:rsidP="00CE371A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«Натюрморт в технике гризайль»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Понятие гризаль. Технология выполнения. Иллюстрации. Технологическая карта.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 xml:space="preserve">Рисование натюрморта в технике </w:t>
      </w:r>
      <w:r w:rsidRPr="00473E82">
        <w:rPr>
          <w:color w:val="000000"/>
        </w:rPr>
        <w:t>«гризайль»</w:t>
      </w:r>
      <w:r w:rsidRPr="00473E82">
        <w:t xml:space="preserve"> по образцу.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«Груши»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Пуантилизм. Технология выполнения. Иллюстрации. Технологическая карта.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рисунка в технике пуантилизм (Рисование точками).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«Осенний букет»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Технология выполнения композиции в нетрадиционной технике «набрызг». Иллюстрации. Технологическая карта.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рисунка в технике «набрызг» с применением шаблонов.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«Лепка»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«Сказочный терем»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Технология выполнения композиции. Технологическая карта.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Рельефная лепка с декоративными элементами.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«Интерьер комнаты с мебелью»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 xml:space="preserve">История мебели: как появилась мебель, основные периоды развития, занимательные факты. </w:t>
      </w:r>
      <w:r w:rsidRPr="00473E82">
        <w:rPr>
          <w:color w:val="000000"/>
        </w:rPr>
        <w:t>Иллюстрации. Образец изделия.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Сюжетная лепка из пластилина.</w:t>
      </w:r>
    </w:p>
    <w:p w:rsidR="00E44359" w:rsidRPr="00473E82" w:rsidRDefault="00E44359" w:rsidP="00CE371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Вид из окна»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по картинам известных художников.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Пластилиновая живопись. Композиция на плоскости.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бросового материала»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«Робот»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Иллюстрации роботов. 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поделки из губки для мытья посуды с элементами декора.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«Ловец снов»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Легенды индейцев Северной Америки.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 xml:space="preserve">Технология выполнения композиции.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поделки из картона, пряжи, бусин и перьев.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«Домик из спичек»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Иллюстрации.  Технология последовательного выполнения поделки.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поделки из спичек по образцу.</w:t>
      </w:r>
    </w:p>
    <w:p w:rsidR="00E44359" w:rsidRPr="00473E82" w:rsidRDefault="00E44359" w:rsidP="00CE371A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«Иллюстрация в витражном стиле «Лилии»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Понятие витраж. Технология выполнения. Иллюстрации. Технологическая карта.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Рисование натюрморта в витражном стиле по образцу на бумаги.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«Ящерица»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Понятие векторная графика. Технология выполнения. Иллюстрации. Технологическая карта.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рисунка в технике векторная графика по образцу на бумаге.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«Рисование линиями пейзажа»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Технология рисования линиями. Иллюстрации. Технологическая карта.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рисунка в технике рисования  линиями с помощью фломастеров и цветных карандашей.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«Лепка»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«Кот обжора»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Технология выполнения композиции. Технологическая карта.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Лепка декоративного панно из соленого теста.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«Дракон»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«Легенды о драконах». Иллюстрации. Образец изделия.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Предметная лепка из воздушного пластилина.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b/>
          <w:bCs/>
        </w:rPr>
        <w:t>Тема: «</w:t>
      </w:r>
      <w:r w:rsidRPr="00473E82">
        <w:rPr>
          <w:b/>
          <w:bCs/>
          <w:color w:val="000000"/>
          <w:shd w:val="clear" w:color="auto" w:fill="FFFFFF"/>
        </w:rPr>
        <w:t>Подкова на счастье»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«Народные приметы». Технология выполнения изделия из соленого теста.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Лепка из соленого теста.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бросового материала»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«Аппликация из обоев»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Иллюстрации. 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декоративного панно из обоев.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«Колодец из веточек»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композиции.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поделки из картона и  сухих веточек деревьев.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«Декоративное панно «Цветы в горшочке»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Иллюстрации.  Технология последовательного выполнения поделки.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поделки из картона, пряжи  с декором по образцу.</w:t>
      </w:r>
    </w:p>
    <w:p w:rsidR="00E44359" w:rsidRPr="00473E82" w:rsidRDefault="00E44359" w:rsidP="00CE371A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«Лотосы»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«Цветок лотос». Технологическая карта. Иллюстрации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Рисование по образцу.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«Водопад»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«Водопады. Как мало мы о них знаем». Технология выполнения. Иллюстрации. Репродукции картин художников. Технологическая карта.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акриловыми красками на холсте по образцу.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«Титаник»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«Истрия Титаника». Иллюстрации. Технологическая карта.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рисунка в смешанной технике.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«Лепка»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«Мышка с сыром»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Технология выполнения композиции. Технологическая карта.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Лепка декоративного панно из соленого теста.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«Поваренок»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«Профессия повар». Иллюстрации. Образец изделия.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лепка декоративного панно из соленого теста.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b/>
          <w:bCs/>
        </w:rPr>
        <w:t>Тема: «</w:t>
      </w:r>
      <w:r w:rsidRPr="00473E82">
        <w:rPr>
          <w:b/>
          <w:bCs/>
          <w:color w:val="000000"/>
          <w:shd w:val="clear" w:color="auto" w:fill="FFFFFF"/>
        </w:rPr>
        <w:t>Веселые курочки»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Технология выполнения изделия из соленого теста.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Лепка декоративного панно из соленого теста.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бросового материала»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«Фантастическая маска из «папье-маше»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Что такое «папье-маше»?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Технология выполнения работы. Иллюстрации. 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фантастической маски в технике «папье-маше». Сушка, грунтовка, раскрашивание и декорирование изделия.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«Ключница»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поделки из палочек для мороженного с декором.</w:t>
      </w:r>
    </w:p>
    <w:p w:rsidR="00E44359" w:rsidRPr="00473E82" w:rsidRDefault="00E44359" w:rsidP="00CE371A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«Дельфины»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«Детям о дельфинах». Репродукции картин художников,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Рисование по образцу акриловыми красками на холсте.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«Гроза»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по картине И.И.Шишкина «Перед грозой». Иллюстрации. Репродукции картин художников.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акриловыми красками на холсте по образцу.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«Грёзы»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«Поговорим о мечтах?». Техника и этапы выполнения работы.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рисунка восковыми мелками с растушевкой.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«Лепка»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«Рукавичка»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Лепка декоративного панно из соленого теста.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«Снеговик»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Рассказ Ушинского К.Д «Зима». Иллюстрации. Образец изделия.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Лепка декоративного панно из соленого теста.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b/>
          <w:bCs/>
        </w:rPr>
        <w:t>Тема: «</w:t>
      </w:r>
      <w:r w:rsidRPr="00473E82">
        <w:rPr>
          <w:b/>
          <w:bCs/>
          <w:color w:val="000000"/>
          <w:shd w:val="clear" w:color="auto" w:fill="FFFFFF"/>
        </w:rPr>
        <w:t>Сосулька»</w:t>
      </w:r>
      <w:r w:rsidRPr="00473E82">
        <w:t xml:space="preserve"> магнит на холодильник из воздушного пластилина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Технология выполнения изделия из воздушного пластилина.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Рельефная лепка из воздушного пластилина.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бросового материала»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«Декоративная корзинка из фоамирана»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Технология выполнения работы. Иллюстрации.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фоамирана с применением декора.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«Чайный домик из картона»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картона с применением декора.</w:t>
      </w:r>
    </w:p>
    <w:p w:rsidR="00E44359" w:rsidRPr="00473E82" w:rsidRDefault="00E44359" w:rsidP="00CE371A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«Снежный барс»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«Снежный барс». Техника и этапы выполнения работы.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Рисование по образцу акриловыми красками на бумаге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«Зимний ночной пейзаж»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Техника выполнения работы. Иллюстрации. Репродукции картин художников.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гуашью на бумаге по образцу.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«Синицы на ветке»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«Где зимуют птицы». Техника и этапы выполнения работы.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рисунка акриловыми красками на тонированной бумаге.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«Лепка»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«Пряничный домик»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Лепка декоративного панно из соленого теста.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«Снеговик»</w:t>
      </w:r>
    </w:p>
    <w:p w:rsidR="00E44359" w:rsidRPr="00473E82" w:rsidRDefault="00E44359" w:rsidP="00CE371A">
      <w:pPr>
        <w:pStyle w:val="Heading3"/>
        <w:spacing w:before="0" w:beforeAutospacing="0" w:after="0" w:afterAutospacing="0"/>
        <w:rPr>
          <w:color w:val="000000"/>
          <w:sz w:val="24"/>
          <w:szCs w:val="24"/>
        </w:rPr>
      </w:pPr>
      <w:r w:rsidRPr="00473E82">
        <w:rPr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color w:val="000000"/>
          <w:sz w:val="24"/>
          <w:szCs w:val="24"/>
        </w:rPr>
        <w:t xml:space="preserve"> </w:t>
      </w:r>
      <w:r w:rsidRPr="00473E82">
        <w:rPr>
          <w:b w:val="0"/>
          <w:bCs w:val="0"/>
          <w:color w:val="000000"/>
          <w:sz w:val="24"/>
          <w:szCs w:val="24"/>
        </w:rPr>
        <w:t xml:space="preserve">Рассказ </w:t>
      </w:r>
      <w:r w:rsidRPr="00473E82">
        <w:rPr>
          <w:color w:val="000000"/>
          <w:sz w:val="24"/>
          <w:szCs w:val="24"/>
        </w:rPr>
        <w:t>«</w:t>
      </w:r>
      <w:hyperlink r:id="rId8" w:history="1">
        <w:r w:rsidRPr="00473E82">
          <w:rPr>
            <w:rStyle w:val="Hyperlink"/>
            <w:b w:val="0"/>
            <w:bCs w:val="0"/>
            <w:color w:val="000000"/>
            <w:sz w:val="24"/>
            <w:szCs w:val="24"/>
            <w:bdr w:val="none" w:sz="0" w:space="0" w:color="auto" w:frame="1"/>
          </w:rPr>
          <w:t>Чудеса в Дедморозовке</w:t>
        </w:r>
      </w:hyperlink>
      <w:r w:rsidRPr="00473E82">
        <w:rPr>
          <w:b w:val="0"/>
          <w:bCs w:val="0"/>
          <w:color w:val="000000"/>
          <w:sz w:val="24"/>
          <w:szCs w:val="24"/>
        </w:rPr>
        <w:t>» Усачёв А.А</w:t>
      </w:r>
      <w:r w:rsidRPr="00473E82">
        <w:rPr>
          <w:color w:val="000000"/>
          <w:sz w:val="24"/>
          <w:szCs w:val="24"/>
        </w:rPr>
        <w:t xml:space="preserve">. </w:t>
      </w:r>
      <w:r w:rsidRPr="00473E82">
        <w:rPr>
          <w:b w:val="0"/>
          <w:bCs w:val="0"/>
          <w:color w:val="000000"/>
          <w:sz w:val="24"/>
          <w:szCs w:val="24"/>
        </w:rPr>
        <w:t>Иллюстрации. Образец изделия.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Предметная лепка из воздушного пластилина.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b/>
          <w:bCs/>
        </w:rPr>
        <w:t>Тема: «</w:t>
      </w:r>
      <w:r w:rsidRPr="00473E82">
        <w:rPr>
          <w:b/>
          <w:bCs/>
          <w:color w:val="000000"/>
          <w:shd w:val="clear" w:color="auto" w:fill="FFFFFF"/>
        </w:rPr>
        <w:t>Снегурочка»</w:t>
      </w:r>
      <w:r w:rsidRPr="00473E82">
        <w:t xml:space="preserve"> 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Сказка «Снегурочка». Технология выполнения изделия из воздушного пластилина.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Рельефная лепка из воздушного пластилина на цветном картоне.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бросового материала»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«Новогодние игрушки»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Фотоиллюстрации. Иллюстрации.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Образцы.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новогодних игрушек из подручных материалов.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Объемные снежинки из бумаги»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Интересные факты о снеге и снежинках</w:t>
      </w:r>
      <w:r w:rsidRPr="00473E82">
        <w:rPr>
          <w:i/>
          <w:iCs/>
          <w:color w:val="000000"/>
        </w:rPr>
        <w:t xml:space="preserve">.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бумаги с применением декора.</w:t>
      </w:r>
    </w:p>
    <w:p w:rsidR="00E44359" w:rsidRPr="00473E82" w:rsidRDefault="00E44359" w:rsidP="00CE371A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«Конь»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«Детям о лошадях». Репродукции картин художников,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Рисование по образцу акриловыми красками на бумаге.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«Коала»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«Эвкалиптовый мишка- коала». Иллюстрации.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в смешанной технике по образцу.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«Спящий ленивец»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«Почему ленивец так называется?». Техника и этапы выполнения работы. Фотоиллюстрации.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рисунка восковыми мелками с растушевкой.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«Лепка»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«Самовар»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История русского самовара.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Лепка декоративного панно из соленого теста.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«Избушка на курьих ножках»</w:t>
      </w:r>
    </w:p>
    <w:p w:rsidR="00E44359" w:rsidRPr="00473E82" w:rsidRDefault="00E44359" w:rsidP="00CE371A">
      <w:pPr>
        <w:pStyle w:val="Heading3"/>
        <w:spacing w:before="0" w:beforeAutospacing="0" w:after="0" w:afterAutospacing="0"/>
        <w:rPr>
          <w:color w:val="000000"/>
          <w:sz w:val="24"/>
          <w:szCs w:val="24"/>
        </w:rPr>
      </w:pPr>
      <w:r w:rsidRPr="00473E82">
        <w:rPr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color w:val="000000"/>
          <w:sz w:val="24"/>
          <w:szCs w:val="24"/>
        </w:rPr>
        <w:t xml:space="preserve"> </w:t>
      </w:r>
      <w:r w:rsidRPr="00473E82">
        <w:rPr>
          <w:b w:val="0"/>
          <w:bCs w:val="0"/>
          <w:color w:val="000000"/>
          <w:sz w:val="24"/>
          <w:szCs w:val="24"/>
        </w:rPr>
        <w:t>Возникновение образа избушки на курьих ножках. Сказки. Иллюстрации. Образец изделия.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Рельефная лепка из воздушного пластилина на картоне.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b/>
          <w:bCs/>
        </w:rPr>
        <w:t>Тема: «</w:t>
      </w:r>
      <w:r w:rsidRPr="00473E82">
        <w:rPr>
          <w:b/>
          <w:bCs/>
          <w:color w:val="000000"/>
          <w:shd w:val="clear" w:color="auto" w:fill="FFFFFF"/>
        </w:rPr>
        <w:t>Кухонное панно»</w:t>
      </w:r>
      <w:r w:rsidRPr="00473E82">
        <w:t xml:space="preserve"> 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Технология выполнения изделия из воздушного пластилина.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Рельефная лепка из воздушного пластилина на картоне. Оформление в рамочку.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бросового материала»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«Стульчик из палочек для мороженного»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Фотоиллюстрации. Иллюстрации.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Образцы.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палочек для мороженного. Декорирование.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Органайзер»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картонных коробок с применением декора.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Серый волк»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картонных коробок с применением декора.</w:t>
      </w:r>
    </w:p>
    <w:p w:rsidR="00E44359" w:rsidRPr="00473E82" w:rsidRDefault="00E44359" w:rsidP="00CE371A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«Тигр»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«Все о тиграх». Репродукции картин художников,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Рисование по образцу акриловыми красками на бумаге.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«Зебра»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«Детям о зебрах». Иллюстрации.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в смешанной технике по образцу.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«Саванна»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«Обитатели саванны». Силуэт. Техника и этапы выполнения работы. Фотоиллюстрации.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силуэтного рисунка восковыми мелками с растушевкой.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«Лепка»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«Ворона и сыр»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Басня Крылова «Ворона и лисица».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Рельефная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лепка из соленого теста.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«Крокодил Гена»</w:t>
      </w:r>
    </w:p>
    <w:p w:rsidR="00E44359" w:rsidRPr="00473E82" w:rsidRDefault="00E44359" w:rsidP="00CE371A">
      <w:pPr>
        <w:pStyle w:val="Heading3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473E82">
        <w:rPr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color w:val="000000"/>
          <w:sz w:val="24"/>
          <w:szCs w:val="24"/>
        </w:rPr>
        <w:t xml:space="preserve"> </w:t>
      </w:r>
      <w:r w:rsidRPr="00473E82">
        <w:rPr>
          <w:b w:val="0"/>
          <w:bCs w:val="0"/>
          <w:color w:val="000000"/>
          <w:sz w:val="24"/>
          <w:szCs w:val="24"/>
        </w:rPr>
        <w:t>Просмотр мультфильма «Крокодил Гена и Чебурашка». Технология выполнения изделия из воздушного пластилина. Иллюстрации. Образец изделия.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Предметная лепка из воздушного пластилина.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b/>
          <w:bCs/>
        </w:rPr>
        <w:t>Тема</w:t>
      </w:r>
      <w:r w:rsidRPr="00473E82">
        <w:t xml:space="preserve">: </w:t>
      </w:r>
      <w:r w:rsidRPr="00473E82">
        <w:rPr>
          <w:b/>
          <w:bCs/>
        </w:rPr>
        <w:t>«Винни - пух и Пяточек»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Просмотр мультфильма</w:t>
      </w:r>
      <w:r w:rsidRPr="00473E82">
        <w:rPr>
          <w:b/>
          <w:bCs/>
          <w:color w:val="000000"/>
        </w:rPr>
        <w:t xml:space="preserve"> </w:t>
      </w:r>
      <w:r w:rsidRPr="00473E82">
        <w:t xml:space="preserve">«Винни - пух и Пяточек». </w:t>
      </w:r>
      <w:r w:rsidRPr="00473E82">
        <w:rPr>
          <w:color w:val="000000"/>
        </w:rPr>
        <w:t>Технология выполнения изделия из воздушного пластилина.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Предметная лепка из воздушного пластилина.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бросового материала»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«Стрекоза»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Фотоиллюстрации. Иллюстрации.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Образцы.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пластиковых бутылок. Декорирование.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Необычная кормушка для птиц»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картонных коробок с применением декора.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Греческий Амфитеатр»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 </w:t>
      </w:r>
      <w:r w:rsidRPr="00473E82">
        <w:rPr>
          <w:color w:val="000000"/>
        </w:rPr>
        <w:t>Беседа «Детям о Древней Греции».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>Подготовка инструментов и материалом для работы. Изготовление поделки из бумаги и картонных коробок. Декорирование красками.</w:t>
      </w:r>
    </w:p>
    <w:p w:rsidR="00E44359" w:rsidRPr="00473E82" w:rsidRDefault="00E44359" w:rsidP="00CE371A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«Цветы на окне»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Обсуждение репродукций картин художников,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Рисование по образцу в витражном стиле.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«Березовая роща»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«Детям о пользе деревьев». Иллюстрации.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в смешанной технике по образцу.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«Оптические иллюзии. Рисуем линиями»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«Обитатели саванны». Силуэт. Техника и этапы выполнения работы. Фотоиллюстрации.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 рисунка восковыми мелками, цветными карандашами с растушевкой.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«Лепка»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«Лепим гоночную машину»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История гоночных машин</w:t>
      </w:r>
      <w:r w:rsidRPr="00473E82">
        <w:rPr>
          <w:i/>
          <w:iCs/>
          <w:color w:val="000000"/>
        </w:rPr>
        <w:t>.</w:t>
      </w:r>
      <w:r w:rsidRPr="00473E82">
        <w:rPr>
          <w:color w:val="000000"/>
        </w:rPr>
        <w:t xml:space="preserve">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Практика</w:t>
      </w:r>
      <w:r w:rsidRPr="00473E82">
        <w:rPr>
          <w:color w:val="000000"/>
        </w:rPr>
        <w:t xml:space="preserve"> Предметная лепка из воздушного пластилина.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«Паровоз с вагонами»</w:t>
      </w:r>
    </w:p>
    <w:p w:rsidR="00E44359" w:rsidRPr="00473E82" w:rsidRDefault="00E44359" w:rsidP="00CE371A">
      <w:pPr>
        <w:pStyle w:val="Heading3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473E82">
        <w:rPr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color w:val="000000"/>
          <w:sz w:val="24"/>
          <w:szCs w:val="24"/>
        </w:rPr>
        <w:t xml:space="preserve"> </w:t>
      </w:r>
      <w:r w:rsidRPr="00473E82">
        <w:rPr>
          <w:b w:val="0"/>
          <w:bCs w:val="0"/>
          <w:color w:val="000000"/>
          <w:sz w:val="24"/>
          <w:szCs w:val="24"/>
        </w:rPr>
        <w:t>Просмотр видеоролика «Железнодорожный транспорт». Технология выполнения изделия из воздушного пластилина. Иллюстрации. Образец изделия.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Предметная лепка из воздушного пластилина.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b/>
          <w:bCs/>
        </w:rPr>
        <w:t>Тема</w:t>
      </w:r>
      <w:r w:rsidRPr="00473E82">
        <w:t xml:space="preserve">: </w:t>
      </w:r>
      <w:r w:rsidRPr="00473E82">
        <w:rPr>
          <w:b/>
          <w:bCs/>
        </w:rPr>
        <w:t>«Трактор с прицепом»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«Сельскохозяйственная техника». Технология выполнения изделия из воздушного пластилина.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Предметная лепка из воздушного пластилина.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бросового материала»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«Пчелка из лампочки»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Фотоиллюстрации. Иллюстрации.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Образцы.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лампочки и проволоки. Декорирование акриловыми красками.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Милые зайчата»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в технике «папье–маше» и проволоки. Сушка, грунтовка, раскрашивание и декорирование изделия.</w:t>
      </w:r>
    </w:p>
    <w:p w:rsidR="00E44359" w:rsidRPr="00473E82" w:rsidRDefault="00E44359" w:rsidP="00CE371A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«Мельница»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«Зачем нужна мельница?». Репродукции картин художников,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Рисование по образцу акриловыми красками на бумаге.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«Шлепанцы на берегу»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История появления шлепанца. Иллюстрации.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в смешанной технике по образцу.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«Горный пейзаж»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Повторение материала по технике «гризайль». Этапы выполнения работы.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 xml:space="preserve">Выполнение  рисунка в технике </w:t>
      </w:r>
      <w:r w:rsidRPr="00473E82">
        <w:rPr>
          <w:color w:val="000000"/>
        </w:rPr>
        <w:t>«гризайль».</w:t>
      </w:r>
      <w:r w:rsidRPr="00473E82">
        <w:t xml:space="preserve"> 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«Лепка»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«Пирожки да булочки»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Профессия пекарь</w:t>
      </w:r>
      <w:r w:rsidRPr="00473E82">
        <w:rPr>
          <w:i/>
          <w:iCs/>
          <w:color w:val="000000"/>
        </w:rPr>
        <w:t>.</w:t>
      </w:r>
      <w:r w:rsidRPr="00473E82">
        <w:rPr>
          <w:color w:val="000000"/>
        </w:rPr>
        <w:t xml:space="preserve">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Практика:</w:t>
      </w:r>
      <w:r w:rsidRPr="00473E82">
        <w:rPr>
          <w:color w:val="000000"/>
        </w:rPr>
        <w:t xml:space="preserve"> Создание декоративного панно из соленого теста.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«Земляничка»</w:t>
      </w:r>
    </w:p>
    <w:p w:rsidR="00E44359" w:rsidRPr="00473E82" w:rsidRDefault="00E44359" w:rsidP="00CE371A">
      <w:pPr>
        <w:pStyle w:val="Heading3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473E82">
        <w:rPr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color w:val="000000"/>
          <w:sz w:val="24"/>
          <w:szCs w:val="24"/>
        </w:rPr>
        <w:t xml:space="preserve"> </w:t>
      </w:r>
      <w:r w:rsidRPr="00473E82">
        <w:rPr>
          <w:b w:val="0"/>
          <w:bCs w:val="0"/>
          <w:color w:val="000000"/>
          <w:sz w:val="24"/>
          <w:szCs w:val="24"/>
        </w:rPr>
        <w:t>Беседа «Детям о ягодах». Технология выполнения изделия из соленого теста. Иллюстрации. Образец изделия.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Создание декоративного панно из соленого теста.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b/>
          <w:bCs/>
        </w:rPr>
        <w:t>Тема</w:t>
      </w:r>
      <w:r w:rsidRPr="00473E82">
        <w:t xml:space="preserve">: </w:t>
      </w:r>
      <w:r w:rsidRPr="00473E82">
        <w:rPr>
          <w:b/>
          <w:bCs/>
        </w:rPr>
        <w:t>«Пластилиновая живопись «В цирке»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«Цирк! Цирк! Цирк!». Технология выполнения изделия из воздушного пластилина.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Сюжетная рельефная лепка из воздушного пластилина на картоне.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бросового материала»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«Бабочка  в технике « торцевание»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Интересные факты о бабочках.</w:t>
      </w: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Фотоиллюстрации. Иллюстрации.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Образцы.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Изготовление поделки в 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73E82">
        <w:rPr>
          <w:rFonts w:ascii="Times New Roman" w:hAnsi="Times New Roman" w:cs="Times New Roman"/>
          <w:sz w:val="24"/>
          <w:szCs w:val="24"/>
        </w:rPr>
        <w:t>технике « торцевание» из гофрированной бумаги.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Старинный телефон»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История телефона</w:t>
      </w:r>
      <w:r w:rsidRPr="00473E82">
        <w:rPr>
          <w:i/>
          <w:iCs/>
          <w:color w:val="000000"/>
        </w:rPr>
        <w:t xml:space="preserve">.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картонных коробок с применением декора.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«Гараж для машинок»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>Подготовка инструментов и материалом для работы. Изготовление поделки из бумаги и картонных коробок. Декорирование красками.</w:t>
      </w:r>
    </w:p>
    <w:p w:rsidR="00E44359" w:rsidRPr="00473E82" w:rsidRDefault="00E44359" w:rsidP="00CE371A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«Космонавт»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«Первый в космосе».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Рисование по образцу акриловыми красками на бумаге.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«Луна»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«Интересное о луне ». Иллюстрации.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в смешанной технике по образцу.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«Галактика»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«Все о космосе». Этапы выполнения работы.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в смешанной технике по образцу.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«Лепка»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«Кот с авоськами»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«Когда появились магазины?»</w:t>
      </w:r>
      <w:r w:rsidRPr="00473E82">
        <w:rPr>
          <w:i/>
          <w:iCs/>
          <w:color w:val="000000"/>
        </w:rPr>
        <w:t>.</w:t>
      </w:r>
      <w:r w:rsidRPr="00473E82">
        <w:rPr>
          <w:color w:val="000000"/>
        </w:rPr>
        <w:t xml:space="preserve">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Практика:</w:t>
      </w:r>
      <w:r w:rsidRPr="00473E82">
        <w:rPr>
          <w:color w:val="000000"/>
        </w:rPr>
        <w:t xml:space="preserve"> Создание декоративного панно из соленого теста.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«Семья улиток»</w:t>
      </w:r>
    </w:p>
    <w:p w:rsidR="00E44359" w:rsidRPr="00473E82" w:rsidRDefault="00E44359" w:rsidP="00CE371A">
      <w:pPr>
        <w:pStyle w:val="Heading3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473E82">
        <w:rPr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color w:val="000000"/>
          <w:sz w:val="24"/>
          <w:szCs w:val="24"/>
        </w:rPr>
        <w:t xml:space="preserve"> </w:t>
      </w:r>
      <w:r w:rsidRPr="00473E82">
        <w:rPr>
          <w:b w:val="0"/>
          <w:bCs w:val="0"/>
          <w:color w:val="000000"/>
          <w:sz w:val="24"/>
          <w:szCs w:val="24"/>
        </w:rPr>
        <w:t>Беседа «Улитки». Технология выполнения изделия из воздушного пластилина. Иллюстрации. Образец изделия.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Практика:</w:t>
      </w:r>
      <w:r w:rsidRPr="00473E82">
        <w:rPr>
          <w:color w:val="000000"/>
        </w:rPr>
        <w:t xml:space="preserve"> Сюжетная рельефная лепка из воздушного пластилина на картоне.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b/>
          <w:bCs/>
        </w:rPr>
        <w:t>Тема</w:t>
      </w:r>
      <w:r w:rsidRPr="00473E82">
        <w:t xml:space="preserve">: </w:t>
      </w:r>
      <w:r w:rsidRPr="00473E82">
        <w:rPr>
          <w:b/>
          <w:bCs/>
        </w:rPr>
        <w:t>«Мишки собирают шишки»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«Все о медведях». Технология выполнения изделия из воздушного пластилина.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Сюжетная рельефная лепка из воздушного пластилина на картоне.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бросового материала»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«Клетка из шпажек»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Техника безопасности при работе с материалами и инструментами. Фотоиллюстрации. Иллюстрации.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Образцы.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Изготовление поделки из шпажек и пенопласта с применением декора</w:t>
      </w:r>
      <w:r w:rsidRPr="00473E82">
        <w:rPr>
          <w:rFonts w:ascii="Times New Roman" w:hAnsi="Times New Roman" w:cs="Times New Roman"/>
          <w:sz w:val="24"/>
          <w:szCs w:val="24"/>
        </w:rPr>
        <w:t>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Рамочка для фотографии»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картонных коробок с применением декора.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«Заборчик»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>Подготовка инструментов и материалом для работы. Изготовление поделки из палочек от мороженного. Декорирование красками.</w:t>
      </w:r>
    </w:p>
    <w:p w:rsidR="00E44359" w:rsidRPr="00473E82" w:rsidRDefault="00E44359" w:rsidP="00CE371A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«Весенний велосипед»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«Весна шагает по планете».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Рисование по образцу акриловыми красками на бумаге.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«Рыба-ангел в море»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«Обитатели морей и океанов». Технологическая карта Иллюстрации. Фотоиллюстрации.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Рисование в смешанной технике по образцу.</w:t>
      </w:r>
    </w:p>
    <w:p w:rsidR="00E44359" w:rsidRPr="00473E82" w:rsidRDefault="00E44359" w:rsidP="00CE371A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«На пляж»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«Летний отдых». Технологическая карта.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i/>
          <w:iCs/>
          <w:color w:val="000000"/>
        </w:rPr>
        <w:t xml:space="preserve">Практика: </w:t>
      </w:r>
      <w:r w:rsidRPr="00473E82">
        <w:t>Рисование по образцу акриловыми красками на бумаге.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«Лепка»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«Самолет»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«Воздушная пехота в Великой Отечественной войне»</w:t>
      </w:r>
      <w:r w:rsidRPr="00473E82">
        <w:rPr>
          <w:i/>
          <w:iCs/>
          <w:color w:val="000000"/>
        </w:rPr>
        <w:t>.</w:t>
      </w:r>
      <w:r w:rsidRPr="00473E82">
        <w:rPr>
          <w:color w:val="000000"/>
        </w:rPr>
        <w:t xml:space="preserve">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Практика</w:t>
      </w:r>
      <w:r w:rsidRPr="00473E82">
        <w:rPr>
          <w:color w:val="000000"/>
        </w:rPr>
        <w:t xml:space="preserve"> Предметная лепка из воздушного пластилина.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«Танк т34»</w:t>
      </w:r>
    </w:p>
    <w:p w:rsidR="00E44359" w:rsidRPr="00473E82" w:rsidRDefault="00E44359" w:rsidP="00CE371A">
      <w:pPr>
        <w:pStyle w:val="Heading3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473E82">
        <w:rPr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color w:val="000000"/>
          <w:sz w:val="24"/>
          <w:szCs w:val="24"/>
        </w:rPr>
        <w:t xml:space="preserve"> </w:t>
      </w:r>
      <w:r w:rsidRPr="00473E82">
        <w:rPr>
          <w:b w:val="0"/>
          <w:bCs w:val="0"/>
          <w:color w:val="000000"/>
          <w:sz w:val="24"/>
          <w:szCs w:val="24"/>
        </w:rPr>
        <w:t>Просмотр видеоролика «Детям о войне». Технология выполнения изделия из воздушного пластилина. Иллюстрации. Образец изделия.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Предметная лепка из воздушного пластилина.</w:t>
      </w:r>
    </w:p>
    <w:p w:rsidR="00E44359" w:rsidRPr="00473E82" w:rsidRDefault="00E44359" w:rsidP="00CE371A">
      <w:pPr>
        <w:pStyle w:val="Textbody"/>
        <w:spacing w:after="0"/>
        <w:jc w:val="both"/>
      </w:pPr>
      <w:r w:rsidRPr="00473E82">
        <w:rPr>
          <w:b/>
          <w:bCs/>
        </w:rPr>
        <w:t>Тема</w:t>
      </w:r>
      <w:r w:rsidRPr="00473E82">
        <w:t xml:space="preserve">: </w:t>
      </w:r>
      <w:r w:rsidRPr="00473E82">
        <w:rPr>
          <w:b/>
          <w:bCs/>
        </w:rPr>
        <w:t>«Лепим солдата»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«Они сражались за Родину». Технология выполнения изделия из воздушного пластилина. Иллюстрации. 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Предметная лепка из воздушного пластилина.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«Чудеса из бросового материала»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«Игрушка из носочка»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История игрушки</w:t>
      </w: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Техника безопасности при работе с материалами и инструментами. Фотоиллюстрации. Иллюстрации.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Образцы.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Изготовление поделки из носков с применением декора</w:t>
      </w:r>
      <w:r w:rsidRPr="00473E82">
        <w:rPr>
          <w:rFonts w:ascii="Times New Roman" w:hAnsi="Times New Roman" w:cs="Times New Roman"/>
          <w:sz w:val="24"/>
          <w:szCs w:val="24"/>
        </w:rPr>
        <w:t>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Макет планеты Земля»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пенопластового шара и пластилина на подставке.</w:t>
      </w:r>
    </w:p>
    <w:p w:rsidR="00E44359" w:rsidRPr="00473E82" w:rsidRDefault="00E44359" w:rsidP="00CE371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«Из того что под рукой»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 </w:t>
      </w:r>
      <w:r w:rsidRPr="00473E82">
        <w:rPr>
          <w:color w:val="000000"/>
          <w:shd w:val="clear" w:color="auto" w:fill="FFFFFF"/>
        </w:rPr>
        <w:t xml:space="preserve">Техника безопасности при работе с материалами и инструментами. Иллюстрации. Фотоиллюстрации. </w:t>
      </w:r>
      <w:r w:rsidRPr="00473E82">
        <w:rPr>
          <w:color w:val="000000"/>
        </w:rPr>
        <w:t>Наглядные пособия.</w:t>
      </w:r>
    </w:p>
    <w:p w:rsidR="00E44359" w:rsidRPr="00473E82" w:rsidRDefault="00E44359" w:rsidP="00CE371A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>Подготовка инструментов и материалом для работы. Изготовление поделок из подручных материалов.</w:t>
      </w: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 w:rsidP="009309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</w:p>
    <w:p w:rsidR="00E44359" w:rsidRPr="00473E82" w:rsidRDefault="00E44359" w:rsidP="009309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3-го года обучения</w:t>
      </w:r>
    </w:p>
    <w:tbl>
      <w:tblPr>
        <w:tblW w:w="9847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4"/>
        <w:gridCol w:w="1055"/>
        <w:gridCol w:w="219"/>
        <w:gridCol w:w="994"/>
        <w:gridCol w:w="1134"/>
        <w:gridCol w:w="951"/>
        <w:gridCol w:w="1177"/>
        <w:gridCol w:w="1701"/>
        <w:gridCol w:w="1942"/>
      </w:tblGrid>
      <w:tr w:rsidR="00E44359" w:rsidRPr="00473E82">
        <w:tc>
          <w:tcPr>
            <w:tcW w:w="674" w:type="dxa"/>
            <w:vMerge w:val="restart"/>
            <w:vAlign w:val="center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Название раздела, темы</w:t>
            </w:r>
          </w:p>
        </w:tc>
        <w:tc>
          <w:tcPr>
            <w:tcW w:w="3262" w:type="dxa"/>
            <w:gridSpan w:val="3"/>
            <w:vAlign w:val="center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  <w:vAlign w:val="center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Формы организации занятий</w:t>
            </w:r>
          </w:p>
        </w:tc>
        <w:tc>
          <w:tcPr>
            <w:tcW w:w="194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3E82">
              <w:rPr>
                <w:rFonts w:ascii="Times New Roman" w:hAnsi="Times New Roman" w:cs="Times New Roman"/>
                <w:b/>
                <w:bCs/>
              </w:rPr>
              <w:t>Формы аттестации, диагностики, контроля</w:t>
            </w:r>
          </w:p>
        </w:tc>
      </w:tr>
      <w:tr w:rsidR="00E44359" w:rsidRPr="00473E82">
        <w:tc>
          <w:tcPr>
            <w:tcW w:w="674" w:type="dxa"/>
            <w:vMerge/>
            <w:vAlign w:val="center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3"/>
            <w:vMerge/>
            <w:vAlign w:val="center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3E82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951" w:type="dxa"/>
            <w:vAlign w:val="center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73E82">
              <w:rPr>
                <w:rFonts w:ascii="Times New Roman" w:hAnsi="Times New Roman" w:cs="Times New Roman"/>
                <w:b/>
                <w:bCs/>
              </w:rPr>
              <w:t>теория</w:t>
            </w:r>
          </w:p>
        </w:tc>
        <w:tc>
          <w:tcPr>
            <w:tcW w:w="1177" w:type="dxa"/>
            <w:vAlign w:val="center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  <w:b/>
                <w:bCs/>
              </w:rPr>
              <w:t>практика</w:t>
            </w:r>
          </w:p>
        </w:tc>
        <w:tc>
          <w:tcPr>
            <w:tcW w:w="1701" w:type="dxa"/>
            <w:vMerge/>
            <w:tcBorders>
              <w:right w:val="single" w:sz="4" w:space="0" w:color="auto"/>
            </w:tcBorders>
            <w:vAlign w:val="center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473E82" w:rsidRDefault="00E44359" w:rsidP="00930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4" w:type="dxa"/>
            <w:gridSpan w:val="2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6"/>
            <w:tcBorders>
              <w:right w:val="single" w:sz="4" w:space="0" w:color="auto"/>
            </w:tcBorders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«Семикаракорская роспись» разработка эскиза</w:t>
            </w:r>
          </w:p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«Семикаракорская роспись» подготовка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«Семикаракорская роспись» роспись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4" w:type="dxa"/>
            <w:gridSpan w:val="2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6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«Художественная 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«Филимоновская игрушка»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 «Дымковская игрушка»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spacing w:before="240" w:after="24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3E82">
              <w:rPr>
                <w:rFonts w:ascii="Times New Roman" w:hAnsi="Times New Roman" w:cs="Times New Roman"/>
                <w:sz w:val="24"/>
                <w:szCs w:val="24"/>
              </w:rPr>
              <w:t>Тема «</w:t>
            </w:r>
            <w:r w:rsidRPr="00473E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Каргопольская игрушка»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«Шедевры из мусора»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«Панно  «Воздушный шар из пластиковых крышек»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«Свинка из пластиковых бутылок»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Художественно-3.3творческая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«Самолет из пластиковых бутылок»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 «Сказочная Гжель» эскиз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«Сказочная Гжель» подготовка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righ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 xml:space="preserve">Тема «Сказочная Гжель» роспись изделия 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«Художественная 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«Домовёнок Кузя»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3E82">
              <w:rPr>
                <w:rFonts w:ascii="Times New Roman" w:hAnsi="Times New Roman" w:cs="Times New Roman"/>
                <w:sz w:val="24"/>
                <w:szCs w:val="24"/>
              </w:rPr>
              <w:t>Тема «подвеска «Лошадка»</w:t>
            </w:r>
          </w:p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73E82">
              <w:rPr>
                <w:rFonts w:ascii="Times New Roman" w:hAnsi="Times New Roman" w:cs="Times New Roman"/>
                <w:sz w:val="24"/>
                <w:szCs w:val="24"/>
              </w:rPr>
              <w:t>Тема «</w:t>
            </w:r>
            <w:r w:rsidRPr="00473E8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Фруктово-ягодная корзина»</w:t>
            </w:r>
          </w:p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«Шедевры из мусора»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3E82">
              <w:rPr>
                <w:rFonts w:ascii="Times New Roman" w:hAnsi="Times New Roman" w:cs="Times New Roman"/>
                <w:sz w:val="24"/>
                <w:szCs w:val="24"/>
              </w:rPr>
              <w:t>Тема «Корабль из картонных коробок»</w:t>
            </w:r>
          </w:p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3E82">
              <w:rPr>
                <w:rFonts w:ascii="Times New Roman" w:hAnsi="Times New Roman" w:cs="Times New Roman"/>
                <w:sz w:val="24"/>
                <w:szCs w:val="24"/>
              </w:rPr>
              <w:t>Тема «Мебель из картонных коробок»</w:t>
            </w:r>
          </w:p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«Шляпа»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«Полхов - майданская роспись» эскиз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 «Полхов – Майданская роспись» подготовка изделия</w:t>
            </w:r>
          </w:p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 «Полхов – Майданская роспись»  роспись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«Художественная 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«Кошки-мышки»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«подвеска «Солнышко»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кухонное панно «Чаепитие»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«Шедевры из мусора»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«Цветы из пластиковых бутылок»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«Настольная игра «Лабиринт»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«Кегли для боулинга из пластиковых бутылок»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«Городецкая роспись» эскиз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 «Городецкая роспись» подготовка изделия</w:t>
            </w:r>
          </w:p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 «Городецкая роспись» роспись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«Художественная 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11.1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«Горшочек с медом»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11.2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«Лисичка»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11.3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«Забавные олени»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«Шедевры из мусора»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3E82">
              <w:rPr>
                <w:rFonts w:ascii="Times New Roman" w:hAnsi="Times New Roman" w:cs="Times New Roman"/>
                <w:sz w:val="24"/>
                <w:szCs w:val="24"/>
              </w:rPr>
              <w:t>Тема «Настольная игра «Крестики-нолики»</w:t>
            </w:r>
          </w:p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12.2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E82">
              <w:rPr>
                <w:rFonts w:ascii="Times New Roman" w:hAnsi="Times New Roman" w:cs="Times New Roman"/>
                <w:sz w:val="24"/>
                <w:szCs w:val="24"/>
              </w:rPr>
              <w:t>Тема «Настольная игра «Чапай»</w:t>
            </w:r>
          </w:p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«Золотая хохлома» эскиз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 «Золотая хохлома» подготовка изделия</w:t>
            </w:r>
          </w:p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13.3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 «Золотая хохлома» роспись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«Художественная 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14.1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«Гномик»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14.2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подвеска«Рыбка»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14.3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«Лепим символ года»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«Шедевры из мусора»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15.1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«Декоративная корзинка из мыла и атласных лент»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15.2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«Зеркало для Снежной Королевы 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16.1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«Жестовская роспись» эскиз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16.2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 «Жестовская роспись»подготовка изделия</w:t>
            </w:r>
          </w:p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16.3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 «Жестовская роспись»роспись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«Художественная 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17.1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«Бегемотик»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17.2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«Зимний домик»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17.3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«Новогодние игрушки»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«Шедевры из мусора»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18.1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 Настольный баскетбол»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18.2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«Робот из крышек и пластиковых бутылок»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19.1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«Пермогорская роспись» эскиз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19.2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 «Пермогорская роспись» подготовка изделия</w:t>
            </w:r>
          </w:p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19.3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 «Пермогорская роспись» роспись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«Художественная 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20.1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«Ежик с запасами»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20.2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«Подсолнух»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20.3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«Лунная парочка»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«Шедевры из мусора»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21.1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«Летающая тарелка»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21.2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«Ананас из одноразовых ложек»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21.3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«Картина из мусора»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22.1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«Борецкая роспись» создание эскиза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22.2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«Борецкая роспись» подготовка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22.3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«Борецкая роспись» роспись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«Художественная 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23.1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«Сиамские котики»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23.2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«Земляничка»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23.3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«Калининская глиняная игрушка»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«Чудеса из бросового материала»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24.1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«Шапочка с бубоном»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24.2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«Натюрморт из пряжи»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24.3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«Картина из металла»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25.1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«Ракульская роспись» создание эскиза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25.2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«Ракульская роспись» подготовка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25.3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«Ракульская роспись» роспись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«Художественная 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26.1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«Ковровская глиняная игрушка»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26.2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 xml:space="preserve">Тема «Оберег для дома» 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26.3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«Дружелюбный мопс»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«Шедевры из мусора»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27.1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«Стульчик из прищепок»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27.2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«Бочка»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27.3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«Павлин»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28.1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«Тюменская роспись» создание эскиза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28.2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«Тюменская роспись» подготовка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28.3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«Тюменская роспись» роспись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«Художественная 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29.1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«Розы из соленого теста»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29.2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«Кролик с морковкой»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29.3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«Мишка Тедди»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«Шедевры из мусора»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30.1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«Ночник»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30.2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«Лягушка-шкатулка»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30.3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«Часы»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31.1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«Петряковская роспись» создание эскиза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31.2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«Петряковская роспись» подготовка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31.3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«Петряковская роспись» роспись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«Художественная 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32.1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«Брелок «Енотик»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32.2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«Семейный портрет»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32.3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«Мороженное»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«Шедевры из мусора»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33.1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«Панно из пуговиц»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33.2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«Светофор»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33.3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«Крепость»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«Декоративное рисование»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34.1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«Петербургская роспись» создание эскиза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34.2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«Петербургская роспись» подготовка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34.3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«Петербургская роспись» роспись изделия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«Художественная лепка»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35.1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«Спящие совушки»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35.2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«Арбуз»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35.3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«Рог изобилия»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55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8" w:type="dxa"/>
            <w:gridSpan w:val="7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Раздел «Шедевры из мусора»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36.1</w:t>
            </w: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Тема «Макет деревенского домика»</w:t>
            </w:r>
          </w:p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Итоговое занятие.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Художественно-творческая деятельность, беседа</w:t>
            </w: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Коллективный анализ работ, групповая  выставка</w:t>
            </w:r>
          </w:p>
        </w:tc>
      </w:tr>
      <w:tr w:rsidR="00E44359" w:rsidRPr="00473E82">
        <w:tc>
          <w:tcPr>
            <w:tcW w:w="67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3"/>
          </w:tcPr>
          <w:p w:rsidR="00E44359" w:rsidRPr="00473E82" w:rsidRDefault="00E44359" w:rsidP="00930991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Итого за год</w:t>
            </w:r>
          </w:p>
        </w:tc>
        <w:tc>
          <w:tcPr>
            <w:tcW w:w="1134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473E82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95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177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942" w:type="dxa"/>
          </w:tcPr>
          <w:p w:rsidR="00E44359" w:rsidRPr="00473E82" w:rsidRDefault="00E44359" w:rsidP="00930991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</w:tr>
    </w:tbl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 w:rsidP="0093099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Содержание программы</w:t>
      </w:r>
    </w:p>
    <w:p w:rsidR="00E44359" w:rsidRPr="00473E82" w:rsidRDefault="00E44359" w:rsidP="00930991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«Семикаракорская роспись» эскиз изделия. Вводное занятие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Инструктаж по технике безопасности на занятиях. История Семикаракорской росписи. Образцы изделий. Фотоиллюстрации.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эскиза на бумаге элементами Семикаракорской росписи.</w:t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«Семикаракорская роспись» подготовка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t xml:space="preserve">Подготовка изделия к работе. </w:t>
      </w:r>
      <w:r w:rsidRPr="00473E82">
        <w:rPr>
          <w:color w:val="000000"/>
        </w:rPr>
        <w:t>Фотоиллюстрации.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Перенос эскиза на изделие.</w:t>
      </w:r>
    </w:p>
    <w:p w:rsidR="00E44359" w:rsidRPr="00473E82" w:rsidRDefault="00E44359" w:rsidP="0093099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«Семикаракорская роспись» роспись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>Повторение изученного материала</w:t>
      </w:r>
      <w:r w:rsidRPr="00473E82">
        <w:rPr>
          <w:color w:val="000000"/>
        </w:rPr>
        <w:t>. Фотоиллюстрации.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Роспись деревянной доски.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«Художественная лепка»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«Филимоновская игрушка»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История Филимоновской игрушки. Технология лепки.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Предметная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лепка из глины Филимоновской игрушки. Роспись изделия.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«Дымковская игрушка»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История Филимоновской игрушки. Технология лепки.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Предметная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лепка из глины Дымковской игрушки. Роспись изделия.</w:t>
      </w:r>
    </w:p>
    <w:p w:rsidR="00E44359" w:rsidRPr="00473E82" w:rsidRDefault="00E44359" w:rsidP="0093099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Каргопольская игрушка»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История Филимоновской игрушки. Технология лепки.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Лепка из пластилина на картоне.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«Шедевры из мусора»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«Панно  «Воздушный шар из пластиковых крышек»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Воздушный шар. Виды и использование</w:t>
      </w:r>
      <w:r w:rsidRPr="00473E82">
        <w:rPr>
          <w:color w:val="000000"/>
          <w:shd w:val="clear" w:color="auto" w:fill="FFFFFF"/>
        </w:rPr>
        <w:t xml:space="preserve">. Особенности. </w:t>
      </w:r>
      <w:r w:rsidRPr="00473E82">
        <w:rPr>
          <w:color w:val="000000"/>
        </w:rPr>
        <w:t>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декоративного панно на плотном картоне формата А3 из пластиковых крышек разного цвета и одноразовых стаканчиков.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«Свинка из пластиковых бутылок»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композиции.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поделки из пластиковых бутылок с добавлением декора.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«Самолет из пластиковых бутылок»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композиции.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поделки из пластиковых бутылок и плотного картона с добавлением декора.</w:t>
      </w:r>
    </w:p>
    <w:p w:rsidR="00E44359" w:rsidRPr="00473E82" w:rsidRDefault="00E44359" w:rsidP="00930991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«Сказочная Гжель» эскиз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История Гжельской  росписи. Современное применение. Образцы изделий. Фотоиллюстрации.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t xml:space="preserve">Выполнение эскиза на бумаге элементами </w:t>
      </w:r>
      <w:r w:rsidRPr="00473E82">
        <w:rPr>
          <w:color w:val="000000"/>
        </w:rPr>
        <w:t>Гжельской  росписи</w:t>
      </w:r>
      <w:r w:rsidRPr="00473E82">
        <w:t>.</w:t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«Сказочная Гжель» подготовка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t xml:space="preserve">Подготовка изделия к работе. </w:t>
      </w:r>
      <w:r w:rsidRPr="00473E82">
        <w:rPr>
          <w:color w:val="000000"/>
        </w:rPr>
        <w:t>Фотоиллюстрации.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Перенос эскиза на изделие.</w:t>
      </w:r>
    </w:p>
    <w:p w:rsidR="00E44359" w:rsidRPr="00473E82" w:rsidRDefault="00E44359" w:rsidP="0093099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«Сказочная Гжель» роспись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>Повторение изученного материала</w:t>
      </w:r>
      <w:r w:rsidRPr="00473E82">
        <w:rPr>
          <w:color w:val="000000"/>
        </w:rPr>
        <w:t>. Фотоиллюстрации.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Роспись разделочной доски.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«Художественная лепка»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«Домовенок Кузя»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Технология выполнения композиции. Просмотр мультфильма «Приключения домовенка».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Барельефная лепка из соленого теста, раскрашивание, сушка.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«подвеска «Лошадка»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 xml:space="preserve">Технология выполнения работы. Инструменты и материалы, необходимые для работы. </w:t>
      </w:r>
      <w:r w:rsidRPr="00473E82">
        <w:rPr>
          <w:color w:val="000000"/>
        </w:rPr>
        <w:t>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Рельефная лепка из соленого теста и пряжи.</w:t>
      </w:r>
    </w:p>
    <w:p w:rsidR="00E44359" w:rsidRPr="00473E82" w:rsidRDefault="00E44359" w:rsidP="0093099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 «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Фруктово-ягодная корзина»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по картинам знаменитых художников.  Репродукции.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Барельефная лепка из соленого теста. Композиция на плоскости.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«Шедевры из мусора»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«Корабль из картонных коробок»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Иллюстрации. 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поделки из картонных коробок с элементами декора.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«Мебель из картонных коробок»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композиции.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поделок из картона с элементами декора.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«Шляпа»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История головного убора. </w:t>
      </w:r>
      <w:r w:rsidRPr="00473E82">
        <w:rPr>
          <w:color w:val="000000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Иллюстрации.  Технология последовательного выполнения поделки.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поделки из картона и оберточной бумаги с элементами декора.</w:t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«Полхов - майданская роспись» эскиз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История Полхов - Майданской росписи. Современное применение. Образцы изделий. Фотоиллюстрации.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эскиза на бумаге элементами Полхов - Майданской росписи.</w:t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«Полхов – Майданская роспись» подготовка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t xml:space="preserve">Подготовка изделия к работе. </w:t>
      </w:r>
      <w:r w:rsidRPr="00473E82">
        <w:rPr>
          <w:color w:val="000000"/>
        </w:rPr>
        <w:t>Фотоиллюстрации.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Перенос эскиза на изделие.</w:t>
      </w:r>
    </w:p>
    <w:p w:rsidR="00E44359" w:rsidRPr="00473E82" w:rsidRDefault="00E44359" w:rsidP="0093099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«Полхов – Майданская роспись»  роспись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>Повторение изученного материала</w:t>
      </w:r>
      <w:r w:rsidRPr="00473E82">
        <w:rPr>
          <w:color w:val="000000"/>
        </w:rPr>
        <w:t>. Фотоиллюстрации. Образец изделия.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«Художественная лепка»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«Кошки-мышки»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Технология выполнения композиции. Просмотр мультфильма «Том и Джерри».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Барельефная лепка из соленого теста, раскрашивание, сушка.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«подвеска «Солнышко»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 xml:space="preserve">Технология выполнения работы. Инструменты и материалы, необходимые для работы. </w:t>
      </w:r>
      <w:r w:rsidRPr="00473E82">
        <w:rPr>
          <w:color w:val="000000"/>
        </w:rPr>
        <w:t>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Рельефная лепка из соленого теста и пряжи.</w:t>
      </w:r>
    </w:p>
    <w:p w:rsidR="00E44359" w:rsidRPr="00473E82" w:rsidRDefault="00E44359" w:rsidP="0093099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кухонное панно «Чаепитие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«Чайные традиции мира». Репродукции. Образец.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Барельефная лепка из соленого теста, раскрашивание, сушка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 Раздел «Шедевры из мусора»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«Цветы из пластиковых бутылок»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Иллюстрации. 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поделки из пластиковых бутылок с элементами декора.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«Настольная игра «Лабиринт»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История появления настольных игр</w:t>
      </w:r>
      <w:r w:rsidRPr="00473E82">
        <w:rPr>
          <w:i/>
          <w:iCs/>
          <w:color w:val="000000"/>
        </w:rPr>
        <w:t xml:space="preserve">. </w:t>
      </w:r>
      <w:r w:rsidRPr="00473E82">
        <w:rPr>
          <w:color w:val="000000"/>
          <w:shd w:val="clear" w:color="auto" w:fill="FFFFFF"/>
        </w:rPr>
        <w:t xml:space="preserve">Технология выполнения композиции.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настольной игры из картона и коктейльных трубочек с элементами декора.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«Кегли для боулинга из пластиковых бутылок»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Детям о боулинге. </w:t>
      </w:r>
      <w:r w:rsidRPr="00473E82">
        <w:rPr>
          <w:color w:val="000000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Иллюстрации.  Технология последовательного выполнения поделки.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«Городецкая роспись» эскиз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История Городецкой росписи. Современное применение. Образцы изделий. Фотоиллюстрации.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t xml:space="preserve">Выполнение эскиза на бумаге элементами </w:t>
      </w:r>
      <w:r w:rsidRPr="00473E82">
        <w:rPr>
          <w:color w:val="000000"/>
        </w:rPr>
        <w:t>Городецкой</w:t>
      </w:r>
      <w:r w:rsidRPr="00473E82">
        <w:t xml:space="preserve"> росписи.</w:t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«Городецкая роспись» подготовка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t xml:space="preserve">Подготовка изделия к работе. </w:t>
      </w:r>
      <w:r w:rsidRPr="00473E82">
        <w:rPr>
          <w:color w:val="000000"/>
        </w:rPr>
        <w:t>Фотоиллюстрации.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Перенос эскиза на изделие.</w:t>
      </w:r>
    </w:p>
    <w:p w:rsidR="00E44359" w:rsidRPr="00473E82" w:rsidRDefault="00E44359" w:rsidP="0093099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«Городецкая роспись» роспись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>Повторение изученного материала</w:t>
      </w:r>
      <w:r w:rsidRPr="00473E82">
        <w:rPr>
          <w:color w:val="000000"/>
        </w:rPr>
        <w:t>. Фотоиллюстрации.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Роспись декоративного панно.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«Художественная лепка»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«Горшочек меда»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Беседа «Польза меда». Технология выполнения композиции.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Лепка декоративного панно из соленого теста.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«Лисичка»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 Технология лепки. Этапы. 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Предметная лепка из глины. Роспись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b/>
          <w:bCs/>
        </w:rPr>
        <w:t>Тема: подвеска «Забавные олени</w:t>
      </w:r>
      <w:r w:rsidRPr="00473E82">
        <w:rPr>
          <w:b/>
          <w:bCs/>
          <w:color w:val="000000"/>
          <w:shd w:val="clear" w:color="auto" w:fill="FFFFFF"/>
        </w:rPr>
        <w:t>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«Северные олени». Технология выполнения изделия из соленого теста. 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Рельефная лепка из соленого теста подвески.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«Шедевры из мусора»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«Настольная игра «Крестики-нолики»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Иллюстрации. 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настольной игры из подручных материалов.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«Настольная игра «Чапай»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Что из себя представляет игра «Чапай»?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 xml:space="preserve">Технология выполнения.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настольной игры из картона, крышек и канцелярских резинок.</w:t>
      </w:r>
    </w:p>
    <w:p w:rsidR="00E44359" w:rsidRPr="00473E82" w:rsidRDefault="00E44359" w:rsidP="00930991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«Золотая хохлома» эскиз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История Хохломской росписи. Современное применение. Образцы изделий. Фотоиллюстрации.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t xml:space="preserve">Выполнение эскиза на бумаге элементами </w:t>
      </w:r>
      <w:r w:rsidRPr="00473E82">
        <w:rPr>
          <w:color w:val="000000"/>
        </w:rPr>
        <w:t>Хохломской</w:t>
      </w:r>
      <w:r w:rsidRPr="00473E82">
        <w:t xml:space="preserve"> росписи.</w:t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«Золотая хохлома»  подготовка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t xml:space="preserve">Подготовка изделия к работе. </w:t>
      </w:r>
      <w:r w:rsidRPr="00473E82">
        <w:rPr>
          <w:color w:val="000000"/>
        </w:rPr>
        <w:t>Фотоиллюстрации.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Перенос эскиза на изделие.</w:t>
      </w:r>
    </w:p>
    <w:p w:rsidR="00E44359" w:rsidRPr="00473E82" w:rsidRDefault="00E44359" w:rsidP="0093099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«Золотая хохлома»  роспись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>Повторение изученного материала</w:t>
      </w:r>
      <w:r w:rsidRPr="00473E82">
        <w:rPr>
          <w:color w:val="000000"/>
        </w:rPr>
        <w:t>. Фотоиллюстрации.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Роспись декоративного панно.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«Художественная лепка»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«Гномик»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Технология выполнения композиции.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Барельефная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лепка декоративного панно из соленого теста.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Подвеска «Рыбка»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«Что скрывают глубины океана?». 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Рельефная лепка из соленого теста подвески.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b/>
          <w:bCs/>
        </w:rPr>
        <w:t>Тема: «</w:t>
      </w:r>
      <w:r w:rsidRPr="00473E82">
        <w:rPr>
          <w:b/>
          <w:bCs/>
          <w:color w:val="000000"/>
          <w:shd w:val="clear" w:color="auto" w:fill="FFFFFF"/>
        </w:rPr>
        <w:t>Лепим символ года»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«Откуда взялись гороскопы и кто их придумал?». Технология выполнения изделия из соленого теста. 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Предметная лепка из полимерной глины.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«Шедевры из мусора»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«Декоративная корзинка из мыла и атласных лент»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Технология выполнения работы. Иллюстрации. 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 xml:space="preserve">Изготовление поделки из атласных лент, английских булавок, кускового мыла с элементами декора. 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«Зеркало для Снежной королевы»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Беседа по сказке «Снежная королева» Г.Х. Андерсена.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>Изготовление поделки из плотного картона с элементами декора.</w:t>
      </w:r>
    </w:p>
    <w:p w:rsidR="00E44359" w:rsidRPr="00473E82" w:rsidRDefault="00E44359" w:rsidP="00930991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«Жестовская роспись» эскиз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История </w:t>
      </w:r>
      <w:r w:rsidRPr="00473E82">
        <w:t>Жестовской</w:t>
      </w:r>
      <w:r w:rsidRPr="00473E82">
        <w:rPr>
          <w:color w:val="000000"/>
        </w:rPr>
        <w:t xml:space="preserve"> росписи. Современное применение. Образцы изделий. Фотоиллюстрации.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эскиза на бумаге элементами Жестовской</w:t>
      </w:r>
      <w:r w:rsidRPr="00473E82">
        <w:rPr>
          <w:b/>
          <w:bCs/>
        </w:rPr>
        <w:t xml:space="preserve"> </w:t>
      </w:r>
      <w:r w:rsidRPr="00473E82">
        <w:t>росписи.</w:t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«Жестовская роспись»  подготовка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t xml:space="preserve">Подготовка изделия к работе. </w:t>
      </w:r>
      <w:r w:rsidRPr="00473E82">
        <w:rPr>
          <w:color w:val="000000"/>
        </w:rPr>
        <w:t>Фотоиллюстрации.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Перенос эскиза на изделие.</w:t>
      </w:r>
    </w:p>
    <w:p w:rsidR="00E44359" w:rsidRPr="00473E82" w:rsidRDefault="00E44359" w:rsidP="0093099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«Жестовская роспись»  роспись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>Повторение изученного материала</w:t>
      </w:r>
      <w:r w:rsidRPr="00473E82">
        <w:rPr>
          <w:color w:val="000000"/>
        </w:rPr>
        <w:t>. Фотоиллюстрации.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Роспись декоративного панно.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«Художественная лепка»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«Бегемотик»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Рельефная лепка декоративного панно из соленого теста.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«Зимний домик»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по картинам знаменитых художников. 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Барельефная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лепка декоративного панно из соленого теста.</w:t>
      </w:r>
    </w:p>
    <w:p w:rsidR="00E44359" w:rsidRPr="00473E82" w:rsidRDefault="00E44359" w:rsidP="00930991">
      <w:pPr>
        <w:pStyle w:val="Textbody"/>
        <w:spacing w:after="0"/>
        <w:jc w:val="both"/>
      </w:pPr>
      <w:r w:rsidRPr="00473E82">
        <w:rPr>
          <w:b/>
          <w:bCs/>
        </w:rPr>
        <w:t>Тема: «</w:t>
      </w:r>
      <w:r w:rsidRPr="00473E82">
        <w:rPr>
          <w:b/>
          <w:bCs/>
          <w:color w:val="000000"/>
          <w:shd w:val="clear" w:color="auto" w:fill="FFFFFF"/>
        </w:rPr>
        <w:t>Новогодняя игрушка»</w:t>
      </w:r>
      <w:r w:rsidRPr="00473E82">
        <w:t xml:space="preserve"> 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Беседа «Когда в России появились первые елочные украшения?». Технология выполнения изделия. 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Рельефная лепка из полимерной глины.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«Шедевры из мусора»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«Настольный баскетбол»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Беседа «История игры баскетбол».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Технология выполнения работы. Иллюстрации.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настольной игры из плотного картона с применением декора.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«Робот из крышек и пластиковых бутылок»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пластиковых бутылок и крышек с использованием декора.</w:t>
      </w:r>
    </w:p>
    <w:p w:rsidR="00E44359" w:rsidRPr="00473E82" w:rsidRDefault="00E44359" w:rsidP="00930991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«Пермогорская роспись» эскиз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История </w:t>
      </w:r>
      <w:r w:rsidRPr="00473E82">
        <w:t xml:space="preserve">Пермогорской </w:t>
      </w:r>
      <w:r w:rsidRPr="00473E82">
        <w:rPr>
          <w:color w:val="000000"/>
        </w:rPr>
        <w:t>росписи. Современное применение. Образцы изделий. Фотоиллюстрации.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эскиза на бумаге элементами Пермогорской</w:t>
      </w:r>
      <w:r w:rsidRPr="00473E82">
        <w:rPr>
          <w:b/>
          <w:bCs/>
        </w:rPr>
        <w:t xml:space="preserve"> </w:t>
      </w:r>
      <w:r w:rsidRPr="00473E82">
        <w:t>росписи.</w:t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«Пермогорская роспись» подготовка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t xml:space="preserve">Подготовка изделия к работе. </w:t>
      </w:r>
      <w:r w:rsidRPr="00473E82">
        <w:rPr>
          <w:color w:val="000000"/>
        </w:rPr>
        <w:t>Фотоиллюстрации.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Перенос эскиза на изделие.</w:t>
      </w:r>
    </w:p>
    <w:p w:rsidR="00E44359" w:rsidRPr="00473E82" w:rsidRDefault="00E44359" w:rsidP="0093099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«Пермогорская роспись» роспись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>Повторение изученного материала</w:t>
      </w:r>
      <w:r w:rsidRPr="00473E82">
        <w:rPr>
          <w:color w:val="000000"/>
        </w:rPr>
        <w:t>. Фотоиллюстрации.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Роспись декоративного панно.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«Художественная лепка»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«Ежик с запасами»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Барельефная лепка декоративного панно из соленого теста.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«Подсолнух»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Барельефная лепка декоративного панно из соленого теста.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b/>
          <w:bCs/>
        </w:rPr>
        <w:t>Тема: «</w:t>
      </w:r>
      <w:r w:rsidRPr="00473E82">
        <w:rPr>
          <w:b/>
          <w:bCs/>
          <w:color w:val="000000"/>
          <w:shd w:val="clear" w:color="auto" w:fill="FFFFFF"/>
        </w:rPr>
        <w:t>Лунная парочка»</w:t>
      </w:r>
      <w:r w:rsidRPr="00473E82">
        <w:t xml:space="preserve"> 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 Технология выполнения изделия. 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Рельефная лепка декоративного панно из соленого теста.</w:t>
      </w:r>
    </w:p>
    <w:p w:rsidR="00E44359" w:rsidRPr="00473E82" w:rsidRDefault="00E44359" w:rsidP="00930991">
      <w:pPr>
        <w:pStyle w:val="Textbody"/>
        <w:spacing w:after="0"/>
        <w:jc w:val="both"/>
        <w:rPr>
          <w:b/>
          <w:bCs/>
        </w:rPr>
      </w:pPr>
      <w:r w:rsidRPr="00473E82">
        <w:rPr>
          <w:b/>
          <w:bCs/>
        </w:rPr>
        <w:t>Раздел «Шедевры из мусора»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«Летающая тарелка»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Фотоиллюстрации. Иллюстрации.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Образцы.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подручных материалов.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Ананас из одноразовых ложек»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пластиковых бутылок и одноразовых ложек с применением декора.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«Картина из мусора»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Фотоиллюстрации. Иллюстрации.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Образцы.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подручных материалов.</w:t>
      </w:r>
    </w:p>
    <w:p w:rsidR="00E44359" w:rsidRPr="00473E82" w:rsidRDefault="00E44359" w:rsidP="00930991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«Борецкая роспись» эскиз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История </w:t>
      </w:r>
      <w:r w:rsidRPr="00473E82">
        <w:t xml:space="preserve">Борецкой </w:t>
      </w:r>
      <w:r w:rsidRPr="00473E82">
        <w:rPr>
          <w:color w:val="000000"/>
        </w:rPr>
        <w:t>росписи. Современное применение. Образцы изделий. Фотоиллюстрации.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эскиза на бумаге элементами Борецкой</w:t>
      </w:r>
      <w:r w:rsidRPr="00473E82">
        <w:rPr>
          <w:b/>
          <w:bCs/>
        </w:rPr>
        <w:t xml:space="preserve"> </w:t>
      </w:r>
      <w:r w:rsidRPr="00473E82">
        <w:t>росписи.</w:t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«Борецкая роспись» подготовка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t xml:space="preserve">Подготовка изделия к работе. </w:t>
      </w:r>
      <w:r w:rsidRPr="00473E82">
        <w:rPr>
          <w:color w:val="000000"/>
        </w:rPr>
        <w:t>Фотоиллюстрации.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Перенос эскиза на изделие.</w:t>
      </w:r>
    </w:p>
    <w:p w:rsidR="00E44359" w:rsidRPr="00473E82" w:rsidRDefault="00E44359" w:rsidP="0093099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«Борецкая роспись» роспись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>Повторение изученного материала</w:t>
      </w:r>
      <w:r w:rsidRPr="00473E82">
        <w:rPr>
          <w:color w:val="000000"/>
        </w:rPr>
        <w:t>. Фотоиллюстрации.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Роспись декоративного панно.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«Художественная лепка»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«Сиамские котики»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Предметная лепка из соленого теста на каркасе.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b/>
          <w:bCs/>
        </w:rPr>
        <w:t>Тема: «</w:t>
      </w:r>
      <w:r w:rsidRPr="00473E82">
        <w:rPr>
          <w:b/>
          <w:bCs/>
          <w:color w:val="000000"/>
          <w:shd w:val="clear" w:color="auto" w:fill="FFFFFF"/>
        </w:rPr>
        <w:t>Калининская глиняная игрушка»</w:t>
      </w:r>
      <w:r w:rsidRPr="00473E82">
        <w:t xml:space="preserve"> 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История Калининской глиняной игрушки</w:t>
      </w:r>
      <w:r w:rsidRPr="00473E82">
        <w:rPr>
          <w:i/>
          <w:iCs/>
          <w:color w:val="000000"/>
        </w:rPr>
        <w:t xml:space="preserve">. </w:t>
      </w:r>
      <w:r w:rsidRPr="00473E82">
        <w:rPr>
          <w:color w:val="000000"/>
        </w:rPr>
        <w:t>Технология выполнения изделия из глины. 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Предметная лепка из глины. Роспись изделия.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«Шедевры из мусора»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«Шапочка с бубоном»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Фотоиллюстрации. Иллюстрации.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Образцы.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пряжи и картона. Декорирование.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Натюрморт из пряжи»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декоративного панно из пряжи.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«Картина из металла»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декоративного панно из металлических предметов .</w:t>
      </w:r>
    </w:p>
    <w:p w:rsidR="00E44359" w:rsidRPr="00473E82" w:rsidRDefault="00E44359" w:rsidP="00930991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«Ракульская роспись» эскиз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История </w:t>
      </w:r>
      <w:r w:rsidRPr="00473E82">
        <w:t xml:space="preserve">Ракульской </w:t>
      </w:r>
      <w:r w:rsidRPr="00473E82">
        <w:rPr>
          <w:color w:val="000000"/>
        </w:rPr>
        <w:t>росписи. Современное применение. Образцы изделий. Фотоиллюстрации.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эскиза на бумаге элементами Ракульской</w:t>
      </w:r>
      <w:r w:rsidRPr="00473E82">
        <w:rPr>
          <w:b/>
          <w:bCs/>
        </w:rPr>
        <w:t xml:space="preserve"> </w:t>
      </w:r>
      <w:r w:rsidRPr="00473E82">
        <w:t>росписи.</w:t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«Ракульская роспись» подготовка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t xml:space="preserve">Подготовка изделия к работе. </w:t>
      </w:r>
      <w:r w:rsidRPr="00473E82">
        <w:rPr>
          <w:color w:val="000000"/>
        </w:rPr>
        <w:t>Фотоиллюстрации.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Перенос эскиза на изделие.</w:t>
      </w:r>
    </w:p>
    <w:p w:rsidR="00E44359" w:rsidRPr="00473E82" w:rsidRDefault="00E44359" w:rsidP="0093099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«Ракульская роспись» роспись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>Повторение изученного материала</w:t>
      </w:r>
      <w:r w:rsidRPr="00473E82">
        <w:rPr>
          <w:color w:val="000000"/>
        </w:rPr>
        <w:t>. Фотоиллюстрации.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Роспись декоративного панно.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«Художественная лепка»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«Ковровская глиняная игрушка»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История Ковровской глиняной игрушки.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Предметная лепка из глины. Роспись изделия.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«Оберег для дома»</w:t>
      </w:r>
    </w:p>
    <w:p w:rsidR="00E44359" w:rsidRPr="00473E82" w:rsidRDefault="00E44359" w:rsidP="00930991">
      <w:pPr>
        <w:pStyle w:val="Heading3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473E82">
        <w:rPr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b w:val="0"/>
          <w:bCs w:val="0"/>
          <w:color w:val="000000"/>
          <w:sz w:val="24"/>
          <w:szCs w:val="24"/>
        </w:rPr>
        <w:t>Технология выполнения изделия из соленого теста. 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Барельефная лепка декоративного панно из соленого теста.</w:t>
      </w:r>
    </w:p>
    <w:p w:rsidR="00E44359" w:rsidRPr="00473E82" w:rsidRDefault="00E44359" w:rsidP="00930991">
      <w:pPr>
        <w:pStyle w:val="Textbody"/>
        <w:spacing w:after="0"/>
        <w:jc w:val="both"/>
      </w:pPr>
      <w:r w:rsidRPr="00473E82">
        <w:rPr>
          <w:b/>
          <w:bCs/>
        </w:rPr>
        <w:t>Тема</w:t>
      </w:r>
      <w:r w:rsidRPr="00473E82">
        <w:t xml:space="preserve">: </w:t>
      </w:r>
      <w:r w:rsidRPr="00473E82">
        <w:rPr>
          <w:b/>
          <w:bCs/>
        </w:rPr>
        <w:t>«Дружелюбный мопс»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Технология выполнения изделия из соленого теста. 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Барельефная лепка декоративного панно из соленого теста.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«Шедевры из мусора»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Бочка»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>Подготовка инструментов и материалом для работы. Изготовление поделки из бельевых прищепок с применением декора.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Стульчик из прищепок»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бельевых прищепок с применением декора.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Бочка»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>Подготовка инструментов и материалом для работы. Изготовление поделки из одноразовых ложек и ватных палочек с применением декора.</w:t>
      </w:r>
    </w:p>
    <w:p w:rsidR="00E44359" w:rsidRPr="00473E82" w:rsidRDefault="00E44359" w:rsidP="00930991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 xml:space="preserve">Тема: </w:t>
      </w:r>
      <w:r w:rsidRPr="00473E82">
        <w:rPr>
          <w:rFonts w:ascii="Times New Roman" w:hAnsi="Times New Roman" w:cs="Times New Roman"/>
          <w:b/>
          <w:bCs/>
        </w:rPr>
        <w:t>«Тюменская роспись» эскиз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История </w:t>
      </w:r>
      <w:r w:rsidRPr="00473E82">
        <w:t>Тюменской</w:t>
      </w:r>
      <w:r w:rsidRPr="00473E82">
        <w:rPr>
          <w:color w:val="000000"/>
        </w:rPr>
        <w:t xml:space="preserve"> росписи. Современное применение. Образцы изделий. Фотоиллюстрации.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эскиза на бумаге элементами Тюменской</w:t>
      </w:r>
      <w:r w:rsidRPr="00473E82">
        <w:rPr>
          <w:b/>
          <w:bCs/>
        </w:rPr>
        <w:t xml:space="preserve"> </w:t>
      </w:r>
      <w:r w:rsidRPr="00473E82">
        <w:t>росписи.</w:t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>Тема: «Тюменская роспись» подготовка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t xml:space="preserve">Подготовка изделия к работе. </w:t>
      </w:r>
      <w:r w:rsidRPr="00473E82">
        <w:rPr>
          <w:color w:val="000000"/>
        </w:rPr>
        <w:t>Фотоиллюстрации.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Перенос эскиза на изделие.</w:t>
      </w:r>
    </w:p>
    <w:p w:rsidR="00E44359" w:rsidRPr="00473E82" w:rsidRDefault="00E44359" w:rsidP="0093099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«Тюменская роспись» роспись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>Повторение изученного материала</w:t>
      </w:r>
      <w:r w:rsidRPr="00473E82">
        <w:rPr>
          <w:color w:val="000000"/>
        </w:rPr>
        <w:t>. Фотоиллюстрации.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Роспись декоративного панно.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«Художественная лепка»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«Розы из соленого теста»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Практика</w:t>
      </w:r>
      <w:r w:rsidRPr="00473E82">
        <w:rPr>
          <w:color w:val="000000"/>
        </w:rPr>
        <w:t xml:space="preserve"> Предметная лепка из соленого теста.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«Кролик с морковкой»</w:t>
      </w:r>
    </w:p>
    <w:p w:rsidR="00E44359" w:rsidRPr="00473E82" w:rsidRDefault="00E44359" w:rsidP="00930991">
      <w:pPr>
        <w:pStyle w:val="Heading3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473E82">
        <w:rPr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b w:val="0"/>
          <w:bCs w:val="0"/>
          <w:color w:val="000000"/>
          <w:sz w:val="24"/>
          <w:szCs w:val="24"/>
        </w:rPr>
        <w:t>Технология выполнения изделия из соленого теста. 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Барельефная лепка декоративного панно из соленого теста.</w:t>
      </w:r>
    </w:p>
    <w:p w:rsidR="00E44359" w:rsidRPr="00473E82" w:rsidRDefault="00E44359" w:rsidP="00930991">
      <w:pPr>
        <w:pStyle w:val="Textbody"/>
        <w:spacing w:after="0"/>
        <w:jc w:val="both"/>
      </w:pPr>
      <w:r w:rsidRPr="00473E82">
        <w:t xml:space="preserve"> </w:t>
      </w:r>
      <w:r w:rsidRPr="00473E82">
        <w:rPr>
          <w:b/>
          <w:bCs/>
        </w:rPr>
        <w:t>Тема:</w:t>
      </w:r>
      <w:r w:rsidRPr="00473E82">
        <w:t xml:space="preserve"> </w:t>
      </w:r>
      <w:r w:rsidRPr="00473E82">
        <w:rPr>
          <w:b/>
          <w:bCs/>
        </w:rPr>
        <w:t>«Мишка Тедди»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Теория:</w:t>
      </w:r>
      <w:r w:rsidRPr="00473E82">
        <w:rPr>
          <w:color w:val="000000"/>
        </w:rPr>
        <w:t xml:space="preserve">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 xml:space="preserve"> Предметная лепка из соленого теста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«Шедевры из мусора»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«Ночник»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Техника безопасности при работе с материалами и инструментами, используемыми в работе. Фотоиллюстрации. Иллюстрации.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Образцы.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 xml:space="preserve">Изготовление поделки из подручных материалов. 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Лягушка-шкатулка»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пластиковых бутылок. Декорирование изделия.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«Часы»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картонных коробок. Декорирование изделия.</w:t>
      </w:r>
    </w:p>
    <w:p w:rsidR="00E44359" w:rsidRPr="00473E82" w:rsidRDefault="00E44359" w:rsidP="00930991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>Тема: «</w:t>
      </w:r>
      <w:r w:rsidRPr="00473E82">
        <w:rPr>
          <w:rFonts w:ascii="Times New Roman" w:hAnsi="Times New Roman" w:cs="Times New Roman"/>
          <w:b/>
          <w:bCs/>
        </w:rPr>
        <w:t>Петряковсккая роспись» эскиз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 xml:space="preserve">История </w:t>
      </w:r>
      <w:r w:rsidRPr="00473E82">
        <w:t>Петряковской</w:t>
      </w:r>
      <w:r w:rsidRPr="00473E82">
        <w:rPr>
          <w:color w:val="000000"/>
        </w:rPr>
        <w:t xml:space="preserve"> росписи. Современное применение. Образцы изделий. Фотоиллюстрации.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t>Выполнение эскиза на бумаге элементами Петряковской</w:t>
      </w:r>
      <w:r w:rsidRPr="00473E82">
        <w:rPr>
          <w:b/>
          <w:bCs/>
        </w:rPr>
        <w:t xml:space="preserve"> </w:t>
      </w:r>
      <w:r w:rsidRPr="00473E82">
        <w:t>росписи.</w:t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 xml:space="preserve">Тема: </w:t>
      </w:r>
      <w:r w:rsidRPr="00473E82">
        <w:rPr>
          <w:rFonts w:ascii="Times New Roman" w:hAnsi="Times New Roman" w:cs="Times New Roman"/>
          <w:b/>
          <w:bCs/>
          <w:color w:val="000000"/>
        </w:rPr>
        <w:t>«</w:t>
      </w:r>
      <w:r w:rsidRPr="00473E82">
        <w:rPr>
          <w:rFonts w:ascii="Times New Roman" w:hAnsi="Times New Roman" w:cs="Times New Roman"/>
          <w:b/>
          <w:bCs/>
        </w:rPr>
        <w:t>Петряковсккая роспись»  подготовка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t xml:space="preserve">Подготовка изделия к работе. </w:t>
      </w:r>
      <w:r w:rsidRPr="00473E82">
        <w:rPr>
          <w:color w:val="000000"/>
        </w:rPr>
        <w:t>Фотоиллюстрации.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Перенос эскиза на изделие.</w:t>
      </w:r>
    </w:p>
    <w:p w:rsidR="00E44359" w:rsidRPr="00473E82" w:rsidRDefault="00E44359" w:rsidP="0093099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Петряковсккая роспись» роспись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>Повторение изученного материала</w:t>
      </w:r>
      <w:r w:rsidRPr="00473E82">
        <w:rPr>
          <w:color w:val="000000"/>
        </w:rPr>
        <w:t>. Фотоиллюстрации.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Роспись декоративного панно.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«Художественная лепка»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Тема «Брелок «Енотик»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Практика:</w:t>
      </w:r>
      <w:r w:rsidRPr="00473E82">
        <w:rPr>
          <w:color w:val="000000"/>
        </w:rPr>
        <w:t xml:space="preserve"> Изготовление брелка из полимерной глины.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«Семейный портрет»</w:t>
      </w:r>
    </w:p>
    <w:p w:rsidR="00E44359" w:rsidRPr="00473E82" w:rsidRDefault="00E44359" w:rsidP="00930991">
      <w:pPr>
        <w:pStyle w:val="Heading3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473E82">
        <w:rPr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color w:val="000000"/>
          <w:sz w:val="24"/>
          <w:szCs w:val="24"/>
        </w:rPr>
        <w:t xml:space="preserve"> </w:t>
      </w:r>
      <w:r w:rsidRPr="00473E82">
        <w:rPr>
          <w:b w:val="0"/>
          <w:bCs w:val="0"/>
          <w:color w:val="000000"/>
          <w:sz w:val="24"/>
          <w:szCs w:val="24"/>
        </w:rPr>
        <w:t>Беседа «Детям о ягодах». Технология выполнения изделия из соленого теста. 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Создание декоративного панно из соленого теста.</w:t>
      </w:r>
    </w:p>
    <w:p w:rsidR="00E44359" w:rsidRPr="00473E82" w:rsidRDefault="00E44359" w:rsidP="00930991">
      <w:pPr>
        <w:pStyle w:val="Textbody"/>
        <w:spacing w:after="0"/>
        <w:jc w:val="both"/>
      </w:pPr>
      <w:r w:rsidRPr="00473E82">
        <w:rPr>
          <w:b/>
          <w:bCs/>
        </w:rPr>
        <w:t>Тема</w:t>
      </w:r>
      <w:r w:rsidRPr="00473E82">
        <w:t xml:space="preserve">: </w:t>
      </w:r>
      <w:r w:rsidRPr="00473E82">
        <w:rPr>
          <w:b/>
          <w:bCs/>
        </w:rPr>
        <w:t>«Мороженное»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Технология выполнения изделия из полимерной глины. 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Барельефная лепка из соленого теста.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«Шедевры из мусора»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«Панно из пуговиц»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Технология выполнения композиции.</w:t>
      </w: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Фотоиллюстрации. Иллюстрации.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Образцы.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Изготовление декоративного панно из пуговиц</w:t>
      </w:r>
      <w:r w:rsidRPr="00473E82">
        <w:rPr>
          <w:rFonts w:ascii="Times New Roman" w:hAnsi="Times New Roman" w:cs="Times New Roman"/>
          <w:sz w:val="24"/>
          <w:szCs w:val="24"/>
        </w:rPr>
        <w:t>. Оформление в рамку.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sz w:val="24"/>
          <w:szCs w:val="24"/>
        </w:rPr>
        <w:t>«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>Светофор»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Правила дорожного движения</w:t>
      </w:r>
      <w:r w:rsidRPr="00473E82">
        <w:rPr>
          <w:i/>
          <w:iCs/>
          <w:color w:val="000000"/>
        </w:rPr>
        <w:t xml:space="preserve">.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  <w:shd w:val="clear" w:color="auto" w:fill="FFFFFF"/>
        </w:rPr>
        <w:t>Изготовление поделки из картонных коробок с применением декора.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«Мельница»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  </w:t>
      </w:r>
      <w:r w:rsidRPr="00473E82">
        <w:rPr>
          <w:color w:val="000000"/>
          <w:shd w:val="clear" w:color="auto" w:fill="FFFFFF"/>
        </w:rPr>
        <w:t xml:space="preserve">Технология выполнения изделия. Техника безопасности при работе с материалами и инструментами. Иллюстрации.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  <w:shd w:val="clear" w:color="auto" w:fill="FFFFFF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  <w:shd w:val="clear" w:color="auto" w:fill="FFFFFF"/>
        </w:rPr>
        <w:t>Подготовка инструментов и материалом для работы. Изготовление поделки из бумаги и картонных коробок. Декорирование красками.</w:t>
      </w:r>
    </w:p>
    <w:p w:rsidR="00E44359" w:rsidRPr="00473E82" w:rsidRDefault="00E44359" w:rsidP="00930991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«Декоративное рисование»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</w:rPr>
      </w:pPr>
      <w:r w:rsidRPr="00473E82">
        <w:rPr>
          <w:rFonts w:ascii="Times New Roman" w:hAnsi="Times New Roman" w:cs="Times New Roman"/>
          <w:b/>
          <w:bCs/>
          <w:color w:val="000000"/>
        </w:rPr>
        <w:t>Тема: «Петербургская роспись»</w:t>
      </w:r>
      <w:r w:rsidRPr="00473E82">
        <w:rPr>
          <w:rFonts w:ascii="Times New Roman" w:hAnsi="Times New Roman" w:cs="Times New Roman"/>
          <w:b/>
          <w:bCs/>
        </w:rPr>
        <w:t xml:space="preserve"> эскиз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История Петербургской росписи. Современное применение. Образцы изделий. Фотоиллюстрации.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t xml:space="preserve">Выполнение эскиза на бумаге элементами </w:t>
      </w:r>
      <w:r w:rsidRPr="00473E82">
        <w:rPr>
          <w:color w:val="000000"/>
        </w:rPr>
        <w:t>Петербургской</w:t>
      </w:r>
      <w:r w:rsidRPr="00473E82">
        <w:rPr>
          <w:b/>
          <w:bCs/>
        </w:rPr>
        <w:t xml:space="preserve"> </w:t>
      </w:r>
      <w:r w:rsidRPr="00473E82">
        <w:t>росписи.</w:t>
      </w:r>
    </w:p>
    <w:p w:rsidR="00E44359" w:rsidRPr="00473E82" w:rsidRDefault="00E44359" w:rsidP="00930991">
      <w:pPr>
        <w:pStyle w:val="Style2"/>
        <w:widowControl/>
        <w:spacing w:line="240" w:lineRule="exact"/>
        <w:jc w:val="both"/>
        <w:rPr>
          <w:rFonts w:ascii="Times New Roman" w:hAnsi="Times New Roman" w:cs="Times New Roman"/>
          <w:b/>
          <w:bCs/>
        </w:rPr>
      </w:pPr>
      <w:r w:rsidRPr="00473E82">
        <w:rPr>
          <w:rFonts w:ascii="Times New Roman" w:hAnsi="Times New Roman" w:cs="Times New Roman"/>
          <w:b/>
          <w:bCs/>
        </w:rPr>
        <w:t xml:space="preserve">Тема: </w:t>
      </w:r>
      <w:r w:rsidRPr="00473E82">
        <w:rPr>
          <w:rFonts w:ascii="Times New Roman" w:hAnsi="Times New Roman" w:cs="Times New Roman"/>
          <w:b/>
          <w:bCs/>
          <w:color w:val="000000"/>
        </w:rPr>
        <w:t>«Петербургская роспись»</w:t>
      </w:r>
      <w:r w:rsidRPr="00473E82">
        <w:rPr>
          <w:rFonts w:ascii="Times New Roman" w:hAnsi="Times New Roman" w:cs="Times New Roman"/>
          <w:b/>
          <w:bCs/>
        </w:rPr>
        <w:t xml:space="preserve">   подготовка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t xml:space="preserve">Подготовка изделия к работе. </w:t>
      </w:r>
      <w:r w:rsidRPr="00473E82">
        <w:rPr>
          <w:color w:val="000000"/>
        </w:rPr>
        <w:t>Фотоиллюстрации.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Перенос эскиза на изделие.</w:t>
      </w:r>
    </w:p>
    <w:p w:rsidR="00E44359" w:rsidRPr="00473E82" w:rsidRDefault="00E44359" w:rsidP="0093099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473E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«Петербургская роспись»</w:t>
      </w:r>
      <w:r w:rsidRPr="00473E82">
        <w:rPr>
          <w:rFonts w:ascii="Times New Roman" w:hAnsi="Times New Roman" w:cs="Times New Roman"/>
          <w:b/>
          <w:bCs/>
          <w:sz w:val="24"/>
          <w:szCs w:val="24"/>
        </w:rPr>
        <w:t xml:space="preserve"> роспись изделия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  <w:shd w:val="clear" w:color="auto" w:fill="FFFFFF"/>
        </w:rPr>
        <w:t>Повторение изученного материала</w:t>
      </w:r>
      <w:r w:rsidRPr="00473E82">
        <w:rPr>
          <w:color w:val="000000"/>
        </w:rPr>
        <w:t>. Фотоиллюстрации.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</w:t>
      </w:r>
      <w:r w:rsidRPr="00473E82">
        <w:rPr>
          <w:color w:val="000000"/>
        </w:rPr>
        <w:t>Роспись декоративного панно.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«Художественная лепка»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«Спящие совушки»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Беседа «Когда появились магазины?»</w:t>
      </w:r>
      <w:r w:rsidRPr="00473E82">
        <w:rPr>
          <w:i/>
          <w:iCs/>
          <w:color w:val="000000"/>
        </w:rPr>
        <w:t>.</w:t>
      </w:r>
      <w:r w:rsidRPr="00473E82">
        <w:rPr>
          <w:color w:val="000000"/>
        </w:rPr>
        <w:t xml:space="preserve"> Технология выполнения композиции. Фотоиллюстрации.</w:t>
      </w:r>
      <w:r w:rsidRPr="00473E82">
        <w:rPr>
          <w:i/>
          <w:iCs/>
          <w:color w:val="000000"/>
        </w:rPr>
        <w:t xml:space="preserve"> </w:t>
      </w:r>
      <w:r w:rsidRPr="00473E82">
        <w:rPr>
          <w:color w:val="000000"/>
        </w:rPr>
        <w:t>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Практика:</w:t>
      </w:r>
      <w:r w:rsidRPr="00473E82">
        <w:rPr>
          <w:color w:val="000000"/>
        </w:rPr>
        <w:t xml:space="preserve"> Создание декоративного панно из соленого теста.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«Арбуз»</w:t>
      </w:r>
    </w:p>
    <w:p w:rsidR="00E44359" w:rsidRPr="00473E82" w:rsidRDefault="00E44359" w:rsidP="00930991">
      <w:pPr>
        <w:pStyle w:val="Heading3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473E82">
        <w:rPr>
          <w:i/>
          <w:iCs/>
          <w:color w:val="000000"/>
          <w:sz w:val="24"/>
          <w:szCs w:val="24"/>
        </w:rPr>
        <w:t xml:space="preserve">Теория: </w:t>
      </w:r>
      <w:r w:rsidRPr="00473E82">
        <w:rPr>
          <w:color w:val="000000"/>
          <w:sz w:val="24"/>
          <w:szCs w:val="24"/>
        </w:rPr>
        <w:t xml:space="preserve"> </w:t>
      </w:r>
      <w:r w:rsidRPr="00473E82">
        <w:rPr>
          <w:b w:val="0"/>
          <w:bCs w:val="0"/>
          <w:color w:val="000000"/>
          <w:sz w:val="24"/>
          <w:szCs w:val="24"/>
        </w:rPr>
        <w:t>Беседа «Улитки». Технология выполнения изделия из соленого теста. Иллюстрации. Образец изделия.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>Практика:</w:t>
      </w:r>
      <w:r w:rsidRPr="00473E82">
        <w:rPr>
          <w:color w:val="000000"/>
        </w:rPr>
        <w:t xml:space="preserve"> Барельефная  лепка из соленого теста.</w:t>
      </w:r>
    </w:p>
    <w:p w:rsidR="00E44359" w:rsidRPr="00473E82" w:rsidRDefault="00E44359" w:rsidP="00930991">
      <w:pPr>
        <w:pStyle w:val="Textbody"/>
        <w:spacing w:after="0"/>
        <w:jc w:val="both"/>
      </w:pPr>
      <w:r w:rsidRPr="00473E82">
        <w:rPr>
          <w:b/>
          <w:bCs/>
        </w:rPr>
        <w:t>Тема</w:t>
      </w:r>
      <w:r w:rsidRPr="00473E82">
        <w:t xml:space="preserve">: </w:t>
      </w:r>
      <w:r w:rsidRPr="00473E82">
        <w:rPr>
          <w:b/>
          <w:bCs/>
        </w:rPr>
        <w:t>«Рог изобилия»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Теория: </w:t>
      </w:r>
      <w:r w:rsidRPr="00473E82">
        <w:rPr>
          <w:color w:val="000000"/>
        </w:rPr>
        <w:t>Технология выполнения изделия из соленого теста. Иллюстрации. Образец.</w:t>
      </w:r>
    </w:p>
    <w:p w:rsidR="00E44359" w:rsidRPr="00473E82" w:rsidRDefault="00E44359" w:rsidP="00930991">
      <w:pPr>
        <w:pStyle w:val="Textbody"/>
        <w:spacing w:after="0"/>
        <w:jc w:val="both"/>
        <w:rPr>
          <w:color w:val="000000"/>
        </w:rPr>
      </w:pPr>
      <w:r w:rsidRPr="00473E82">
        <w:rPr>
          <w:i/>
          <w:iCs/>
          <w:color w:val="000000"/>
        </w:rPr>
        <w:t xml:space="preserve">Практика:  </w:t>
      </w:r>
      <w:r w:rsidRPr="00473E82">
        <w:rPr>
          <w:color w:val="000000"/>
        </w:rPr>
        <w:t>Рельефная лепка декоративного панно из соленого теста.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Раздел «Шедевры из мусора»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73E82">
        <w:rPr>
          <w:rFonts w:ascii="Times New Roman" w:hAnsi="Times New Roman" w:cs="Times New Roman"/>
          <w:b/>
          <w:bCs/>
          <w:sz w:val="24"/>
          <w:szCs w:val="24"/>
        </w:rPr>
        <w:t>Тема: «Макет деревенского домика»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Техника безопасности при работе с материалами и инструментами. Подбор  материалов для макета. Фотоиллюстрации. Иллюстрации. 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Образцы.</w:t>
      </w:r>
    </w:p>
    <w:p w:rsidR="00E44359" w:rsidRPr="00473E82" w:rsidRDefault="00E44359" w:rsidP="0093099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73E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473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Подготовка инструментов и материалом для работы. </w:t>
      </w:r>
      <w:r w:rsidRPr="00473E82">
        <w:rPr>
          <w:rFonts w:ascii="Times New Roman" w:hAnsi="Times New Roman" w:cs="Times New Roman"/>
          <w:color w:val="000000"/>
          <w:sz w:val="24"/>
          <w:szCs w:val="24"/>
        </w:rPr>
        <w:t>Моделирование из картона по шаблонам. Декорирование макета.</w:t>
      </w:r>
    </w:p>
    <w:p w:rsidR="00E44359" w:rsidRPr="00473E82" w:rsidRDefault="00E44359" w:rsidP="00930991">
      <w:pPr>
        <w:pStyle w:val="Textbody"/>
        <w:spacing w:after="0"/>
        <w:jc w:val="both"/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473E82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945689">
      <w:pPr>
        <w:pStyle w:val="Textbody"/>
        <w:spacing w:after="0"/>
        <w:jc w:val="both"/>
      </w:pPr>
    </w:p>
    <w:p w:rsidR="00E44359" w:rsidRDefault="00E44359" w:rsidP="00945689">
      <w:pPr>
        <w:pStyle w:val="Textbody"/>
        <w:spacing w:after="0"/>
        <w:jc w:val="both"/>
        <w:rPr>
          <w:b/>
          <w:bCs/>
        </w:rPr>
      </w:pPr>
    </w:p>
    <w:p w:rsidR="00E44359" w:rsidRDefault="00E44359" w:rsidP="00945689">
      <w:pPr>
        <w:pStyle w:val="Textbody"/>
        <w:spacing w:after="0"/>
        <w:jc w:val="both"/>
        <w:rPr>
          <w:b/>
          <w:bCs/>
        </w:rPr>
      </w:pPr>
    </w:p>
    <w:p w:rsidR="00E44359" w:rsidRDefault="00E44359" w:rsidP="00945689">
      <w:pPr>
        <w:pStyle w:val="Textbody"/>
        <w:spacing w:after="0"/>
        <w:jc w:val="both"/>
        <w:rPr>
          <w:b/>
          <w:bCs/>
        </w:rPr>
      </w:pPr>
      <w:r w:rsidRPr="00CA5E0D">
        <w:rPr>
          <w:b/>
          <w:bCs/>
        </w:rPr>
        <w:t>Методическое обеспечение дополнительной общеобразовательной программы.</w:t>
      </w:r>
    </w:p>
    <w:p w:rsidR="00E44359" w:rsidRPr="00DA7EA6" w:rsidRDefault="00E44359" w:rsidP="007803E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yandex-sans" w:hAnsi="yandex-sans" w:cs="yandex-sans"/>
          <w:color w:val="000000"/>
        </w:rPr>
      </w:pPr>
      <w:r w:rsidRPr="00DA7EA6">
        <w:rPr>
          <w:rFonts w:ascii="yandex-sans" w:hAnsi="yandex-sans" w:cs="yandex-sans"/>
          <w:color w:val="000000"/>
          <w:shd w:val="clear" w:color="auto" w:fill="FFFFFF"/>
        </w:rPr>
        <w:t>Результат реализации программы «Творческая мастерская» во много зависит от подготовки помещения, учебного оборудования. Размещение учебного оборудования должно соответствовать требованиям и нормам СаНПина и правилам техники безопасности работы. Особое внимание следует уделить рабочему месту воспитанника. Помещение для занятий должно быть светлым, сухим, теплым и по объему и размерам полезной площади соответствовать числу занимающихся воспитанников.</w:t>
      </w:r>
    </w:p>
    <w:p w:rsidR="00E44359" w:rsidRPr="00DA7EA6" w:rsidRDefault="00E44359" w:rsidP="00DA7EA6">
      <w:pPr>
        <w:autoSpaceDE w:val="0"/>
        <w:autoSpaceDN w:val="0"/>
        <w:adjustRightInd w:val="0"/>
        <w:spacing w:after="0" w:line="275" w:lineRule="auto"/>
        <w:rPr>
          <w:rFonts w:ascii="yandex-sans" w:hAnsi="yandex-sans" w:cs="yandex-sans"/>
          <w:color w:val="000000"/>
        </w:rPr>
      </w:pPr>
      <w:r w:rsidRPr="00DA7EA6">
        <w:rPr>
          <w:rFonts w:ascii="yandex-sans" w:hAnsi="yandex-sans" w:cs="yandex-sans"/>
          <w:color w:val="000000"/>
          <w:shd w:val="clear" w:color="auto" w:fill="FFFFFF"/>
        </w:rPr>
        <w:t>Для выполнения поставленных учебно-воспитательных задач программой предусмотрены следующие виды занятий: декоративное рисование, пластилинография, аппликация, лепка, художественная лепка, чудеса из бросового материала,  беседы об изобразительном искусстве и красоте вокруг нас.</w:t>
      </w:r>
    </w:p>
    <w:p w:rsidR="00E44359" w:rsidRPr="00DA7EA6" w:rsidRDefault="00E44359" w:rsidP="00DA7EA6">
      <w:pPr>
        <w:autoSpaceDE w:val="0"/>
        <w:autoSpaceDN w:val="0"/>
        <w:adjustRightInd w:val="0"/>
        <w:spacing w:after="0" w:line="275" w:lineRule="auto"/>
        <w:rPr>
          <w:rFonts w:ascii="yandex-sans" w:hAnsi="yandex-sans" w:cs="yandex-sans"/>
          <w:color w:val="000000"/>
        </w:rPr>
      </w:pPr>
      <w:r w:rsidRPr="00DA7EA6">
        <w:rPr>
          <w:rFonts w:ascii="yandex-sans" w:hAnsi="yandex-sans" w:cs="yandex-sans"/>
          <w:color w:val="000000"/>
          <w:shd w:val="clear" w:color="auto" w:fill="FFFFFF"/>
        </w:rPr>
        <w:t>Занятие состоит из нескольких этапов:</w:t>
      </w:r>
    </w:p>
    <w:p w:rsidR="00E44359" w:rsidRPr="00DA7EA6" w:rsidRDefault="00E44359" w:rsidP="00DA7EA6">
      <w:pPr>
        <w:numPr>
          <w:ilvl w:val="0"/>
          <w:numId w:val="18"/>
        </w:numPr>
        <w:autoSpaceDE w:val="0"/>
        <w:autoSpaceDN w:val="0"/>
        <w:adjustRightInd w:val="0"/>
        <w:spacing w:after="0" w:line="275" w:lineRule="auto"/>
        <w:rPr>
          <w:rFonts w:ascii="yandex-sans" w:hAnsi="yandex-sans" w:cs="yandex-sans"/>
          <w:color w:val="000000"/>
        </w:rPr>
      </w:pPr>
      <w:r w:rsidRPr="00DA7EA6">
        <w:rPr>
          <w:rFonts w:ascii="yandex-sans" w:hAnsi="yandex-sans" w:cs="yandex-sans"/>
          <w:color w:val="000000"/>
          <w:shd w:val="clear" w:color="auto" w:fill="FFFFFF"/>
        </w:rPr>
        <w:t>Объяснение материала и демонстрирование методического ряда</w:t>
      </w:r>
      <w:r>
        <w:rPr>
          <w:rFonts w:ascii="yandex-sans" w:hAnsi="yandex-sans" w:cs="yandex-sans"/>
          <w:color w:val="000000"/>
          <w:shd w:val="clear" w:color="auto" w:fill="FFFFFF"/>
        </w:rPr>
        <w:t xml:space="preserve"> (</w:t>
      </w:r>
      <w:r w:rsidRPr="00DA7EA6">
        <w:rPr>
          <w:rFonts w:ascii="yandex-sans" w:hAnsi="yandex-sans" w:cs="yandex-sans"/>
          <w:color w:val="000000"/>
          <w:shd w:val="clear" w:color="auto" w:fill="FFFFFF"/>
        </w:rPr>
        <w:t>репродукции художественных произведений, учебные таблицы, детские работы), а также создание эмоциональной обстановки (чтение отрывков литературных произведений); в процессе восприятия детьми зрительного ряда педагог организует обсуждение данной темы.</w:t>
      </w:r>
    </w:p>
    <w:p w:rsidR="00E44359" w:rsidRPr="00DA7EA6" w:rsidRDefault="00E44359" w:rsidP="00DA7EA6">
      <w:pPr>
        <w:numPr>
          <w:ilvl w:val="0"/>
          <w:numId w:val="18"/>
        </w:numPr>
        <w:autoSpaceDE w:val="0"/>
        <w:autoSpaceDN w:val="0"/>
        <w:adjustRightInd w:val="0"/>
        <w:spacing w:after="0" w:line="275" w:lineRule="auto"/>
        <w:rPr>
          <w:rFonts w:ascii="yandex-sans" w:hAnsi="yandex-sans" w:cs="yandex-sans"/>
          <w:color w:val="000000"/>
        </w:rPr>
      </w:pPr>
      <w:r w:rsidRPr="00DA7EA6">
        <w:rPr>
          <w:rFonts w:ascii="yandex-sans" w:hAnsi="yandex-sans" w:cs="yandex-sans"/>
          <w:color w:val="000000"/>
          <w:shd w:val="clear" w:color="auto" w:fill="FFFFFF"/>
        </w:rPr>
        <w:t>Выполнение детьми творческого задания.</w:t>
      </w:r>
    </w:p>
    <w:p w:rsidR="00E44359" w:rsidRPr="00DA7EA6" w:rsidRDefault="00E44359" w:rsidP="00DA7EA6">
      <w:pPr>
        <w:numPr>
          <w:ilvl w:val="0"/>
          <w:numId w:val="18"/>
        </w:numPr>
        <w:autoSpaceDE w:val="0"/>
        <w:autoSpaceDN w:val="0"/>
        <w:adjustRightInd w:val="0"/>
        <w:spacing w:after="0" w:line="275" w:lineRule="auto"/>
      </w:pPr>
      <w:r w:rsidRPr="00DA7EA6">
        <w:rPr>
          <w:rFonts w:ascii="yandex-sans" w:hAnsi="yandex-sans" w:cs="yandex-sans"/>
          <w:color w:val="000000"/>
          <w:shd w:val="clear" w:color="auto" w:fill="FFFFFF"/>
        </w:rPr>
        <w:t>Подведение итогов, обсуждение работ.</w:t>
      </w:r>
    </w:p>
    <w:p w:rsidR="00E44359" w:rsidRPr="00DA7EA6" w:rsidRDefault="00E44359" w:rsidP="00DA7EA6">
      <w:pPr>
        <w:autoSpaceDE w:val="0"/>
        <w:autoSpaceDN w:val="0"/>
        <w:adjustRightInd w:val="0"/>
        <w:spacing w:after="0" w:line="275" w:lineRule="auto"/>
        <w:rPr>
          <w:rFonts w:ascii="yandex-sans" w:hAnsi="yandex-sans" w:cs="yandex-sans"/>
          <w:color w:val="000000"/>
        </w:rPr>
      </w:pPr>
      <w:r w:rsidRPr="00DA7EA6">
        <w:rPr>
          <w:rFonts w:ascii="yandex-sans" w:hAnsi="yandex-sans" w:cs="yandex-sans"/>
          <w:color w:val="000000"/>
          <w:shd w:val="clear" w:color="auto" w:fill="FFFFFF"/>
        </w:rPr>
        <w:t>Методы и формы работы:</w:t>
      </w:r>
    </w:p>
    <w:p w:rsidR="00E44359" w:rsidRPr="00DA7EA6" w:rsidRDefault="00E44359" w:rsidP="00DA7EA6">
      <w:pPr>
        <w:numPr>
          <w:ilvl w:val="0"/>
          <w:numId w:val="19"/>
        </w:numPr>
        <w:autoSpaceDE w:val="0"/>
        <w:autoSpaceDN w:val="0"/>
        <w:adjustRightInd w:val="0"/>
        <w:spacing w:after="0" w:line="275" w:lineRule="auto"/>
        <w:rPr>
          <w:rFonts w:ascii="yandex-sans" w:hAnsi="yandex-sans" w:cs="yandex-sans"/>
          <w:color w:val="000000"/>
        </w:rPr>
      </w:pPr>
      <w:r w:rsidRPr="00DA7EA6">
        <w:rPr>
          <w:rFonts w:ascii="yandex-sans" w:hAnsi="yandex-sans" w:cs="yandex-sans"/>
          <w:color w:val="000000"/>
          <w:shd w:val="clear" w:color="auto" w:fill="FFFFFF"/>
        </w:rPr>
        <w:t>беседы, оживляющие интерес и активизирующие внимание;</w:t>
      </w:r>
    </w:p>
    <w:p w:rsidR="00E44359" w:rsidRPr="00DA7EA6" w:rsidRDefault="00E44359" w:rsidP="00DA7EA6">
      <w:pPr>
        <w:numPr>
          <w:ilvl w:val="0"/>
          <w:numId w:val="19"/>
        </w:numPr>
        <w:autoSpaceDE w:val="0"/>
        <w:autoSpaceDN w:val="0"/>
        <w:adjustRightInd w:val="0"/>
        <w:spacing w:after="0" w:line="275" w:lineRule="auto"/>
        <w:rPr>
          <w:rFonts w:ascii="yandex-sans" w:hAnsi="yandex-sans" w:cs="yandex-sans"/>
          <w:color w:val="000000"/>
        </w:rPr>
      </w:pPr>
      <w:r w:rsidRPr="00DA7EA6">
        <w:rPr>
          <w:rFonts w:ascii="yandex-sans" w:hAnsi="yandex-sans" w:cs="yandex-sans"/>
          <w:color w:val="000000"/>
          <w:shd w:val="clear" w:color="auto" w:fill="FFFFFF"/>
        </w:rPr>
        <w:t>демонстрация наглядных пособий, позволяющая, конкретизировать учебный материал;</w:t>
      </w:r>
    </w:p>
    <w:p w:rsidR="00E44359" w:rsidRPr="00DA7EA6" w:rsidRDefault="00E44359" w:rsidP="00DA7EA6">
      <w:pPr>
        <w:numPr>
          <w:ilvl w:val="0"/>
          <w:numId w:val="19"/>
        </w:numPr>
        <w:autoSpaceDE w:val="0"/>
        <w:autoSpaceDN w:val="0"/>
        <w:adjustRightInd w:val="0"/>
        <w:spacing w:after="0" w:line="275" w:lineRule="auto"/>
        <w:rPr>
          <w:rFonts w:ascii="yandex-sans" w:hAnsi="yandex-sans" w:cs="yandex-sans"/>
          <w:color w:val="000000"/>
        </w:rPr>
      </w:pPr>
      <w:r w:rsidRPr="00DA7EA6">
        <w:rPr>
          <w:rFonts w:ascii="yandex-sans" w:hAnsi="yandex-sans" w:cs="yandex-sans"/>
          <w:color w:val="000000"/>
          <w:shd w:val="clear" w:color="auto" w:fill="FFFFFF"/>
        </w:rPr>
        <w:t>организация выставок детских работ;</w:t>
      </w:r>
    </w:p>
    <w:p w:rsidR="00E44359" w:rsidRPr="00DA7EA6" w:rsidRDefault="00E44359" w:rsidP="00DA7EA6">
      <w:pPr>
        <w:numPr>
          <w:ilvl w:val="0"/>
          <w:numId w:val="19"/>
        </w:numPr>
        <w:autoSpaceDE w:val="0"/>
        <w:autoSpaceDN w:val="0"/>
        <w:adjustRightInd w:val="0"/>
        <w:spacing w:after="0" w:line="275" w:lineRule="auto"/>
        <w:rPr>
          <w:rFonts w:ascii="yandex-sans" w:hAnsi="yandex-sans" w:cs="yandex-sans"/>
          <w:color w:val="000000"/>
        </w:rPr>
      </w:pPr>
      <w:r w:rsidRPr="00DA7EA6">
        <w:rPr>
          <w:rFonts w:ascii="yandex-sans" w:hAnsi="yandex-sans" w:cs="yandex-sans"/>
          <w:color w:val="000000"/>
          <w:shd w:val="clear" w:color="auto" w:fill="FFFFFF"/>
        </w:rPr>
        <w:t>создание и развитие детского коллектива;</w:t>
      </w:r>
    </w:p>
    <w:p w:rsidR="00E44359" w:rsidRPr="00DA7EA6" w:rsidRDefault="00E44359" w:rsidP="00DA7EA6">
      <w:pPr>
        <w:numPr>
          <w:ilvl w:val="0"/>
          <w:numId w:val="19"/>
        </w:numPr>
        <w:autoSpaceDE w:val="0"/>
        <w:autoSpaceDN w:val="0"/>
        <w:adjustRightInd w:val="0"/>
        <w:spacing w:after="0" w:line="275" w:lineRule="auto"/>
      </w:pPr>
      <w:r w:rsidRPr="00DA7EA6">
        <w:rPr>
          <w:rFonts w:ascii="yandex-sans" w:hAnsi="yandex-sans" w:cs="yandex-sans"/>
          <w:color w:val="000000"/>
          <w:shd w:val="clear" w:color="auto" w:fill="FFFFFF"/>
        </w:rPr>
        <w:t>работа с родителями.</w:t>
      </w:r>
    </w:p>
    <w:p w:rsidR="00E44359" w:rsidRPr="00DA7EA6" w:rsidRDefault="00E44359" w:rsidP="007803ED">
      <w:pPr>
        <w:autoSpaceDE w:val="0"/>
        <w:autoSpaceDN w:val="0"/>
        <w:adjustRightInd w:val="0"/>
        <w:spacing w:after="0" w:line="275" w:lineRule="auto"/>
        <w:ind w:firstLine="360"/>
        <w:jc w:val="both"/>
        <w:rPr>
          <w:rFonts w:ascii="yandex-sans" w:hAnsi="yandex-sans" w:cs="yandex-sans"/>
          <w:color w:val="000000"/>
        </w:rPr>
      </w:pPr>
      <w:r w:rsidRPr="00DA7EA6">
        <w:rPr>
          <w:rFonts w:ascii="yandex-sans" w:hAnsi="yandex-sans" w:cs="yandex-sans"/>
          <w:color w:val="000000"/>
          <w:shd w:val="clear" w:color="auto" w:fill="FFFFFF"/>
        </w:rPr>
        <w:t>В рабочем кабинете, по возможности, должна быть постоянно действующая выстав</w:t>
      </w:r>
      <w:r>
        <w:rPr>
          <w:rFonts w:ascii="yandex-sans" w:hAnsi="yandex-sans" w:cs="yandex-sans"/>
          <w:color w:val="000000"/>
          <w:shd w:val="clear" w:color="auto" w:fill="FFFFFF"/>
        </w:rPr>
        <w:t>о</w:t>
      </w:r>
      <w:r w:rsidRPr="00DA7EA6">
        <w:rPr>
          <w:rFonts w:ascii="yandex-sans" w:hAnsi="yandex-sans" w:cs="yandex-sans"/>
          <w:color w:val="000000"/>
          <w:shd w:val="clear" w:color="auto" w:fill="FFFFFF"/>
        </w:rPr>
        <w:t>к - демонстрация работ обучающихся. Дети видят результаты своего труда, учатся анализировать, делать оценку своего труда и участников коллектива. Так же необходимо следить за выполнением правил техники безопасности, с которыми  педагог знакомит обучающихся на первом же вводном занятии и систематически напоминает о них, дополняя объяснением</w:t>
      </w:r>
    </w:p>
    <w:p w:rsidR="00E44359" w:rsidRPr="00DA7EA6" w:rsidRDefault="00E44359" w:rsidP="00DA7EA6">
      <w:pPr>
        <w:autoSpaceDE w:val="0"/>
        <w:autoSpaceDN w:val="0"/>
        <w:adjustRightInd w:val="0"/>
        <w:spacing w:after="0" w:line="275" w:lineRule="auto"/>
        <w:jc w:val="both"/>
      </w:pPr>
      <w:r w:rsidRPr="00DA7EA6">
        <w:rPr>
          <w:rFonts w:ascii="yandex-sans" w:hAnsi="yandex-sans" w:cs="yandex-sans"/>
          <w:color w:val="000000"/>
          <w:shd w:val="clear" w:color="auto" w:fill="FFFFFF"/>
        </w:rPr>
        <w:t>безопасных приѐмов выполнения каждой технологической операции.</w:t>
      </w:r>
    </w:p>
    <w:p w:rsidR="00E44359" w:rsidRPr="00CA5E0D" w:rsidRDefault="00E44359" w:rsidP="00945689">
      <w:pPr>
        <w:pStyle w:val="ConsNormal"/>
        <w:ind w:firstLine="360"/>
        <w:jc w:val="both"/>
        <w:rPr>
          <w:rFonts w:ascii="Times New Roman" w:hAnsi="Times New Roman" w:cs="Times New Roman"/>
          <w:b/>
          <w:bCs/>
        </w:rPr>
      </w:pPr>
      <w:r w:rsidRPr="00CA5E0D">
        <w:rPr>
          <w:rFonts w:ascii="Times New Roman" w:hAnsi="Times New Roman" w:cs="Times New Roman"/>
          <w:b/>
          <w:bCs/>
          <w:lang w:val="en-US"/>
        </w:rPr>
        <w:t>I</w:t>
      </w:r>
      <w:r w:rsidRPr="00CA5E0D">
        <w:rPr>
          <w:rFonts w:ascii="Times New Roman" w:hAnsi="Times New Roman" w:cs="Times New Roman"/>
          <w:b/>
          <w:bCs/>
        </w:rPr>
        <w:t>. «Методическое сопровождение программы»</w:t>
      </w:r>
    </w:p>
    <w:p w:rsidR="00E44359" w:rsidRPr="00CA5E0D" w:rsidRDefault="00E44359" w:rsidP="00945689">
      <w:pPr>
        <w:pStyle w:val="Textbody"/>
        <w:numPr>
          <w:ilvl w:val="0"/>
          <w:numId w:val="17"/>
        </w:numPr>
        <w:autoSpaceDN w:val="0"/>
        <w:spacing w:after="0"/>
        <w:ind w:left="0"/>
        <w:jc w:val="both"/>
        <w:textAlignment w:val="baseline"/>
      </w:pPr>
      <w:r w:rsidRPr="00CA5E0D">
        <w:t>Журналы по изобразительному искусству «Юный художник»,</w:t>
      </w:r>
    </w:p>
    <w:p w:rsidR="00E44359" w:rsidRPr="00CA5E0D" w:rsidRDefault="00E44359" w:rsidP="00945689">
      <w:pPr>
        <w:pStyle w:val="ListParagraph"/>
        <w:numPr>
          <w:ilvl w:val="0"/>
          <w:numId w:val="17"/>
        </w:numPr>
        <w:shd w:val="clear" w:color="auto" w:fill="FFFFFF"/>
        <w:spacing w:after="161" w:line="240" w:lineRule="auto"/>
        <w:ind w:left="0"/>
        <w:outlineLvl w:val="0"/>
        <w:rPr>
          <w:rFonts w:ascii="Times New Roman" w:hAnsi="Times New Roman" w:cs="Times New Roman"/>
          <w:color w:val="000000"/>
          <w:kern w:val="36"/>
          <w:sz w:val="24"/>
          <w:szCs w:val="24"/>
        </w:rPr>
      </w:pPr>
      <w:r w:rsidRPr="00CA5E0D">
        <w:rPr>
          <w:rFonts w:ascii="Times New Roman" w:hAnsi="Times New Roman" w:cs="Times New Roman"/>
          <w:color w:val="000000"/>
          <w:kern w:val="36"/>
          <w:sz w:val="24"/>
          <w:szCs w:val="24"/>
        </w:rPr>
        <w:t>Электронное наглядное пособие "Рассказы о жанрах живописи"</w:t>
      </w:r>
    </w:p>
    <w:p w:rsidR="00E44359" w:rsidRPr="00CA5E0D" w:rsidRDefault="00E44359" w:rsidP="00945689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left="0"/>
        <w:outlineLvl w:val="0"/>
        <w:rPr>
          <w:rFonts w:ascii="Times New Roman" w:hAnsi="Times New Roman" w:cs="Times New Roman"/>
          <w:color w:val="000000"/>
          <w:kern w:val="36"/>
          <w:sz w:val="24"/>
          <w:szCs w:val="24"/>
        </w:rPr>
      </w:pPr>
      <w:r w:rsidRPr="00CA5E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О. И. Карасикова, </w:t>
      </w:r>
      <w:r w:rsidRPr="00CA5E0D">
        <w:rPr>
          <w:rFonts w:ascii="Times New Roman" w:hAnsi="Times New Roman" w:cs="Times New Roman"/>
          <w:color w:val="000000"/>
          <w:sz w:val="24"/>
          <w:szCs w:val="24"/>
        </w:rPr>
        <w:t>Учебно - методическое пособие по ИЗО (1-4 классы), 2017г.</w:t>
      </w:r>
    </w:p>
    <w:p w:rsidR="00E44359" w:rsidRDefault="00E44359" w:rsidP="00945689">
      <w:pPr>
        <w:pStyle w:val="Textbody"/>
        <w:numPr>
          <w:ilvl w:val="0"/>
          <w:numId w:val="17"/>
        </w:numPr>
        <w:autoSpaceDN w:val="0"/>
        <w:spacing w:after="0"/>
        <w:ind w:left="0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Сборник методических материалов по изобразительному искусству «Нетрадиционные техники рисования», автор: Головкина Т.А.</w:t>
      </w:r>
    </w:p>
    <w:p w:rsidR="00E44359" w:rsidRDefault="00E44359" w:rsidP="00945689">
      <w:pPr>
        <w:pStyle w:val="Textbody"/>
        <w:numPr>
          <w:ilvl w:val="0"/>
          <w:numId w:val="17"/>
        </w:numPr>
        <w:autoSpaceDN w:val="0"/>
        <w:spacing w:after="0"/>
        <w:ind w:left="0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Электронный сборник дидактических игр</w:t>
      </w:r>
    </w:p>
    <w:p w:rsidR="00E44359" w:rsidRDefault="00E44359" w:rsidP="00945689">
      <w:pPr>
        <w:pStyle w:val="Textbody"/>
        <w:numPr>
          <w:ilvl w:val="0"/>
          <w:numId w:val="17"/>
        </w:numPr>
        <w:autoSpaceDN w:val="0"/>
        <w:spacing w:after="0"/>
        <w:ind w:left="0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Демонстрационный материал «Народные промыслы»</w:t>
      </w:r>
    </w:p>
    <w:p w:rsidR="00E44359" w:rsidRPr="00CA5E0D" w:rsidRDefault="00E44359" w:rsidP="00945689">
      <w:pPr>
        <w:pStyle w:val="Textbody"/>
        <w:numPr>
          <w:ilvl w:val="0"/>
          <w:numId w:val="17"/>
        </w:numPr>
        <w:autoSpaceDN w:val="0"/>
        <w:spacing w:after="0"/>
        <w:ind w:left="0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Подборка бесед по темам занятий.</w:t>
      </w:r>
    </w:p>
    <w:p w:rsidR="00E44359" w:rsidRPr="00CA5E0D" w:rsidRDefault="00E44359" w:rsidP="00945689">
      <w:pPr>
        <w:pStyle w:val="Textbody"/>
        <w:numPr>
          <w:ilvl w:val="0"/>
          <w:numId w:val="17"/>
        </w:numPr>
        <w:autoSpaceDN w:val="0"/>
        <w:spacing w:after="0"/>
        <w:ind w:left="0"/>
        <w:jc w:val="both"/>
        <w:textAlignment w:val="baseline"/>
        <w:rPr>
          <w:color w:val="000000"/>
        </w:rPr>
      </w:pPr>
      <w:r w:rsidRPr="00CA5E0D">
        <w:rPr>
          <w:color w:val="000000"/>
        </w:rPr>
        <w:t>М.Земцова. Аппликация из бумаги: орнаменты, фигурки и сюжеты. Феникс. 2010г.</w:t>
      </w:r>
    </w:p>
    <w:p w:rsidR="00E44359" w:rsidRPr="00CA5E0D" w:rsidRDefault="00E44359" w:rsidP="00945689">
      <w:pPr>
        <w:pStyle w:val="Textbody"/>
        <w:numPr>
          <w:ilvl w:val="0"/>
          <w:numId w:val="17"/>
        </w:numPr>
        <w:autoSpaceDN w:val="0"/>
        <w:spacing w:after="0"/>
        <w:ind w:left="0"/>
        <w:jc w:val="both"/>
        <w:textAlignment w:val="baseline"/>
        <w:rPr>
          <w:color w:val="000000"/>
        </w:rPr>
      </w:pPr>
      <w:r w:rsidRPr="00CA5E0D">
        <w:rPr>
          <w:color w:val="000000"/>
        </w:rPr>
        <w:t>И.В. Гурченко, А.А. Диброва. Лепим из пластилина. Феникс. 2013</w:t>
      </w:r>
    </w:p>
    <w:p w:rsidR="00E44359" w:rsidRPr="00CA5E0D" w:rsidRDefault="00E44359" w:rsidP="00945689">
      <w:pPr>
        <w:pStyle w:val="Textbody"/>
        <w:numPr>
          <w:ilvl w:val="0"/>
          <w:numId w:val="17"/>
        </w:numPr>
        <w:autoSpaceDN w:val="0"/>
        <w:spacing w:after="0"/>
        <w:ind w:left="0"/>
        <w:jc w:val="both"/>
        <w:textAlignment w:val="baseline"/>
        <w:rPr>
          <w:color w:val="000000"/>
        </w:rPr>
      </w:pPr>
      <w:r w:rsidRPr="00CA5E0D">
        <w:t>«Искусство – детям» необыкновенное рисование. М.: Мозаика-Синтез.</w:t>
      </w:r>
    </w:p>
    <w:p w:rsidR="00E44359" w:rsidRPr="003E3505" w:rsidRDefault="00E44359" w:rsidP="00945689">
      <w:pPr>
        <w:pStyle w:val="Textbody"/>
        <w:numPr>
          <w:ilvl w:val="0"/>
          <w:numId w:val="17"/>
        </w:numPr>
        <w:autoSpaceDN w:val="0"/>
        <w:spacing w:after="0"/>
        <w:ind w:left="0"/>
        <w:jc w:val="both"/>
        <w:textAlignment w:val="baseline"/>
        <w:rPr>
          <w:color w:val="000000"/>
        </w:rPr>
      </w:pPr>
      <w:r>
        <w:rPr>
          <w:color w:val="111111"/>
          <w:shd w:val="clear" w:color="auto" w:fill="FFFFFF"/>
        </w:rPr>
        <w:t xml:space="preserve">мобильное приложение </w:t>
      </w:r>
      <w:r>
        <w:rPr>
          <w:color w:val="111111"/>
          <w:shd w:val="clear" w:color="auto" w:fill="FFFFFF"/>
          <w:lang w:val="en-US"/>
        </w:rPr>
        <w:t>Pinterest</w:t>
      </w:r>
      <w:r w:rsidRPr="006C6903">
        <w:rPr>
          <w:color w:val="111111"/>
          <w:shd w:val="clear" w:color="auto" w:fill="FFFFFF"/>
        </w:rPr>
        <w:t>.</w:t>
      </w:r>
    </w:p>
    <w:p w:rsidR="00E44359" w:rsidRPr="00CA5E0D" w:rsidRDefault="00E44359" w:rsidP="00945689">
      <w:pPr>
        <w:pStyle w:val="Textbody"/>
        <w:numPr>
          <w:ilvl w:val="0"/>
          <w:numId w:val="17"/>
        </w:numPr>
        <w:autoSpaceDN w:val="0"/>
        <w:spacing w:after="0"/>
        <w:ind w:left="0"/>
        <w:jc w:val="both"/>
        <w:textAlignment w:val="baseline"/>
        <w:rPr>
          <w:color w:val="000000"/>
        </w:rPr>
      </w:pPr>
      <w:r>
        <w:t>Электронный сборник физминуток.</w:t>
      </w:r>
    </w:p>
    <w:p w:rsidR="00E44359" w:rsidRPr="00CA5E0D" w:rsidRDefault="00E44359" w:rsidP="00945689">
      <w:pPr>
        <w:pStyle w:val="ConsNormal"/>
        <w:tabs>
          <w:tab w:val="left" w:pos="567"/>
        </w:tabs>
        <w:ind w:left="360" w:firstLine="0"/>
        <w:jc w:val="both"/>
        <w:rPr>
          <w:rFonts w:ascii="Times New Roman" w:hAnsi="Times New Roman" w:cs="Times New Roman"/>
          <w:b/>
          <w:bCs/>
        </w:rPr>
      </w:pPr>
      <w:r w:rsidRPr="00CA5E0D">
        <w:rPr>
          <w:rFonts w:ascii="Times New Roman" w:hAnsi="Times New Roman" w:cs="Times New Roman"/>
          <w:b/>
          <w:bCs/>
          <w:lang w:val="en-US"/>
        </w:rPr>
        <w:t>II</w:t>
      </w:r>
      <w:r w:rsidRPr="00CA5E0D">
        <w:rPr>
          <w:rFonts w:ascii="Times New Roman" w:hAnsi="Times New Roman" w:cs="Times New Roman"/>
          <w:b/>
          <w:bCs/>
        </w:rPr>
        <w:t>. «Диагностические материалы»</w:t>
      </w:r>
    </w:p>
    <w:p w:rsidR="00E44359" w:rsidRPr="00CA5E0D" w:rsidRDefault="00E44359" w:rsidP="00945689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A5E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Мониторинг результатов обучения  по дополнительной общеразвивающей программе «Творческая мастерская».</w:t>
      </w:r>
    </w:p>
    <w:p w:rsidR="00E44359" w:rsidRPr="00CA5E0D" w:rsidRDefault="00E44359" w:rsidP="00945689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E0D">
        <w:rPr>
          <w:rFonts w:ascii="Times New Roman" w:hAnsi="Times New Roman" w:cs="Times New Roman"/>
          <w:color w:val="000000"/>
          <w:sz w:val="24"/>
          <w:szCs w:val="24"/>
        </w:rPr>
        <w:t>Важным элементом учебного процесса является систематический контроль успеваемости учащихся.</w:t>
      </w:r>
    </w:p>
    <w:p w:rsidR="00E44359" w:rsidRPr="00CA5E0D" w:rsidRDefault="00E44359" w:rsidP="00945689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E0D">
        <w:rPr>
          <w:rFonts w:ascii="Times New Roman" w:hAnsi="Times New Roman" w:cs="Times New Roman"/>
          <w:color w:val="000000"/>
          <w:sz w:val="24"/>
          <w:szCs w:val="24"/>
        </w:rPr>
        <w:t>Входной контроль проводится в сентябре. Цель – определение уровня творческих способностей детей в начале обучения. ( Приложение 1).</w:t>
      </w:r>
    </w:p>
    <w:p w:rsidR="00E44359" w:rsidRPr="00CA5E0D" w:rsidRDefault="00E44359" w:rsidP="00945689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E0D">
        <w:rPr>
          <w:rFonts w:ascii="Times New Roman" w:hAnsi="Times New Roman" w:cs="Times New Roman"/>
          <w:color w:val="000000"/>
          <w:sz w:val="24"/>
          <w:szCs w:val="24"/>
        </w:rPr>
        <w:t>Технология определения результатов обучения ребенка по дополнительной общеразвивающей программе представлена в диагностическом инструментарии, содержащим показатели, критерии, степень выраженности оцениваемого качества, методы диагностики (Приложение 2).</w:t>
      </w:r>
    </w:p>
    <w:p w:rsidR="00E44359" w:rsidRPr="00CA5E0D" w:rsidRDefault="00E44359" w:rsidP="00945689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E0D">
        <w:rPr>
          <w:rFonts w:ascii="Times New Roman" w:hAnsi="Times New Roman" w:cs="Times New Roman"/>
          <w:color w:val="000000"/>
          <w:sz w:val="24"/>
          <w:szCs w:val="24"/>
        </w:rPr>
        <w:t>Дважды, в течение</w:t>
      </w:r>
      <w:r w:rsidRPr="00CA5E0D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CA5E0D">
        <w:rPr>
          <w:rFonts w:ascii="Times New Roman" w:hAnsi="Times New Roman" w:cs="Times New Roman"/>
          <w:color w:val="000000"/>
          <w:sz w:val="24"/>
          <w:szCs w:val="24"/>
        </w:rPr>
        <w:t>года</w:t>
      </w:r>
      <w:r w:rsidRPr="00CA5E0D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Pr="00CA5E0D">
        <w:rPr>
          <w:rFonts w:ascii="Times New Roman" w:hAnsi="Times New Roman" w:cs="Times New Roman"/>
          <w:color w:val="000000"/>
          <w:sz w:val="24"/>
          <w:szCs w:val="24"/>
        </w:rPr>
        <w:t xml:space="preserve">данные </w:t>
      </w:r>
      <w:r w:rsidRPr="00CA5E0D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CA5E0D">
        <w:rPr>
          <w:rFonts w:ascii="Times New Roman" w:hAnsi="Times New Roman" w:cs="Times New Roman"/>
          <w:color w:val="000000"/>
          <w:sz w:val="24"/>
          <w:szCs w:val="24"/>
        </w:rPr>
        <w:t xml:space="preserve">об  обучающихся заносятся в диагностическую карту. (см. Приложение 3) </w:t>
      </w:r>
    </w:p>
    <w:p w:rsidR="00E44359" w:rsidRPr="00CA5E0D" w:rsidRDefault="00E44359" w:rsidP="0094568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5E0D">
        <w:rPr>
          <w:rFonts w:ascii="Times New Roman" w:hAnsi="Times New Roman" w:cs="Times New Roman"/>
          <w:color w:val="000000"/>
          <w:sz w:val="24"/>
          <w:szCs w:val="24"/>
        </w:rPr>
        <w:t>Для проведения диагностики в дистанционном режиме, используется сервис learningapps.org (викторины, упражнения, тесты).</w:t>
      </w:r>
    </w:p>
    <w:p w:rsidR="00E44359" w:rsidRPr="00CA5E0D" w:rsidRDefault="00E44359" w:rsidP="00945689">
      <w:pPr>
        <w:pStyle w:val="ListParagraph"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A5E0D">
        <w:rPr>
          <w:rFonts w:ascii="Times New Roman" w:hAnsi="Times New Roman" w:cs="Times New Roman"/>
          <w:b/>
          <w:bCs/>
          <w:sz w:val="24"/>
          <w:szCs w:val="24"/>
        </w:rPr>
        <w:t>Виды контроля (аттестации)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2393"/>
        <w:gridCol w:w="2393"/>
        <w:gridCol w:w="2393"/>
      </w:tblGrid>
      <w:tr w:rsidR="00E44359" w:rsidRPr="00CA5E0D">
        <w:tc>
          <w:tcPr>
            <w:tcW w:w="2392" w:type="dxa"/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</w:tcPr>
          <w:p w:rsidR="00E44359" w:rsidRPr="00EB531D" w:rsidRDefault="00E44359" w:rsidP="00EB531D">
            <w:pPr>
              <w:pStyle w:val="Default"/>
              <w:jc w:val="center"/>
            </w:pPr>
            <w:r w:rsidRPr="00EB531D">
              <w:t>Сроки проведения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</w:tcPr>
          <w:p w:rsidR="00E44359" w:rsidRPr="00EB531D" w:rsidRDefault="00E44359" w:rsidP="00EB531D">
            <w:pPr>
              <w:pStyle w:val="Default"/>
              <w:jc w:val="center"/>
            </w:pPr>
            <w:r w:rsidRPr="00EB531D">
              <w:t>Цели</w:t>
            </w:r>
          </w:p>
        </w:tc>
        <w:tc>
          <w:tcPr>
            <w:tcW w:w="2393" w:type="dxa"/>
          </w:tcPr>
          <w:p w:rsidR="00E44359" w:rsidRPr="00EB531D" w:rsidRDefault="00E44359" w:rsidP="00EB531D">
            <w:pPr>
              <w:pStyle w:val="Default"/>
              <w:jc w:val="center"/>
            </w:pPr>
            <w:r w:rsidRPr="00EB531D">
              <w:t>Форма проведения</w:t>
            </w:r>
          </w:p>
        </w:tc>
      </w:tr>
      <w:tr w:rsidR="00E44359" w:rsidRPr="00CA5E0D">
        <w:tc>
          <w:tcPr>
            <w:tcW w:w="2392" w:type="dxa"/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Вводная диагностика</w:t>
            </w:r>
          </w:p>
        </w:tc>
        <w:tc>
          <w:tcPr>
            <w:tcW w:w="2393" w:type="dxa"/>
          </w:tcPr>
          <w:p w:rsidR="00E44359" w:rsidRPr="00EB531D" w:rsidRDefault="00E44359" w:rsidP="00EB531D">
            <w:pPr>
              <w:pStyle w:val="Default"/>
              <w:jc w:val="center"/>
            </w:pPr>
            <w:r w:rsidRPr="00EB531D">
              <w:t>сентябрь</w:t>
            </w:r>
          </w:p>
        </w:tc>
        <w:tc>
          <w:tcPr>
            <w:tcW w:w="2393" w:type="dxa"/>
          </w:tcPr>
          <w:p w:rsidR="00E44359" w:rsidRPr="00EB531D" w:rsidRDefault="00E44359" w:rsidP="00DC177B">
            <w:pPr>
              <w:pStyle w:val="Default"/>
            </w:pPr>
            <w:r w:rsidRPr="00EB531D">
              <w:t>Выявление уровня подготовки обучающихся</w:t>
            </w:r>
          </w:p>
        </w:tc>
        <w:tc>
          <w:tcPr>
            <w:tcW w:w="2393" w:type="dxa"/>
          </w:tcPr>
          <w:p w:rsidR="00E44359" w:rsidRPr="00EB531D" w:rsidRDefault="00E44359" w:rsidP="00DC177B">
            <w:pPr>
              <w:pStyle w:val="Default"/>
            </w:pPr>
            <w:r w:rsidRPr="00EB531D">
              <w:t>выполнение специальных контрольных заданий</w:t>
            </w:r>
          </w:p>
        </w:tc>
      </w:tr>
      <w:tr w:rsidR="00E44359" w:rsidRPr="00CA5E0D">
        <w:tc>
          <w:tcPr>
            <w:tcW w:w="2392" w:type="dxa"/>
          </w:tcPr>
          <w:p w:rsidR="00E44359" w:rsidRPr="00EB531D" w:rsidRDefault="00E44359" w:rsidP="00EB531D">
            <w:pPr>
              <w:pStyle w:val="Default"/>
              <w:jc w:val="center"/>
            </w:pPr>
            <w:r w:rsidRPr="00EB531D">
              <w:t xml:space="preserve">Промежуточная 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декабрь</w:t>
            </w: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</w:tcPr>
          <w:p w:rsidR="00E44359" w:rsidRPr="00EB531D" w:rsidRDefault="00E44359" w:rsidP="00DC177B">
            <w:pPr>
              <w:pStyle w:val="Default"/>
            </w:pPr>
            <w:r w:rsidRPr="00EB531D">
              <w:t xml:space="preserve">оценка качества усвоения обучающимися содержания дополнительной общеразвивающей программы 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</w:tcPr>
          <w:p w:rsidR="00E44359" w:rsidRPr="00EB531D" w:rsidRDefault="00E44359" w:rsidP="00DC177B">
            <w:pPr>
              <w:pStyle w:val="Default"/>
            </w:pPr>
            <w:r w:rsidRPr="00EB531D">
              <w:t xml:space="preserve">выполнение специальных контрольных заданий </w:t>
            </w:r>
          </w:p>
        </w:tc>
      </w:tr>
      <w:tr w:rsidR="00E44359" w:rsidRPr="00CA5E0D">
        <w:tc>
          <w:tcPr>
            <w:tcW w:w="2392" w:type="dxa"/>
          </w:tcPr>
          <w:p w:rsidR="00E44359" w:rsidRPr="00EB531D" w:rsidRDefault="00E44359" w:rsidP="00EB531D">
            <w:pPr>
              <w:pStyle w:val="Default"/>
              <w:jc w:val="center"/>
            </w:pPr>
            <w:r w:rsidRPr="00EB531D">
              <w:t>Итоговая аттестация /диагностика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393" w:type="dxa"/>
          </w:tcPr>
          <w:p w:rsidR="00E44359" w:rsidRPr="00EB531D" w:rsidRDefault="00E44359" w:rsidP="00DC177B">
            <w:pPr>
              <w:pStyle w:val="Default"/>
            </w:pPr>
            <w:r w:rsidRPr="00EB531D">
              <w:t xml:space="preserve">оценка качества усвоения обучающимися содержания дополнительной общеразвивающей программы </w:t>
            </w: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</w:tcPr>
          <w:p w:rsidR="00E44359" w:rsidRPr="00EB531D" w:rsidRDefault="00E44359" w:rsidP="00DC177B">
            <w:pPr>
              <w:pStyle w:val="Default"/>
            </w:pPr>
            <w:r w:rsidRPr="00EB531D">
              <w:t xml:space="preserve">выполнение специальных контрольных заданий </w:t>
            </w:r>
          </w:p>
          <w:p w:rsidR="00E44359" w:rsidRPr="00EB531D" w:rsidRDefault="00E44359" w:rsidP="00DC177B">
            <w:pPr>
              <w:pStyle w:val="Default"/>
            </w:pPr>
          </w:p>
          <w:p w:rsidR="00E44359" w:rsidRPr="00EB531D" w:rsidRDefault="00E44359" w:rsidP="00DC177B">
            <w:pPr>
              <w:pStyle w:val="Default"/>
            </w:pPr>
            <w:r w:rsidRPr="00EB531D">
              <w:t>дистанционно: интернет- викторина</w:t>
            </w:r>
          </w:p>
          <w:p w:rsidR="00E44359" w:rsidRPr="00EB531D" w:rsidRDefault="00E44359" w:rsidP="00DC177B">
            <w:pPr>
              <w:pStyle w:val="Default"/>
            </w:pPr>
            <w:r w:rsidRPr="00EB531D">
              <w:t xml:space="preserve">на сервисе </w:t>
            </w:r>
            <w:r w:rsidRPr="00EB531D">
              <w:rPr>
                <w:lang w:eastAsia="ru-RU"/>
              </w:rPr>
              <w:t>learningapps.org.</w:t>
            </w:r>
          </w:p>
        </w:tc>
      </w:tr>
    </w:tbl>
    <w:p w:rsidR="00E44359" w:rsidRPr="00CA5E0D" w:rsidRDefault="00E44359" w:rsidP="006C6903">
      <w:pPr>
        <w:pStyle w:val="Textbody"/>
        <w:spacing w:after="0"/>
        <w:ind w:firstLine="708"/>
        <w:jc w:val="both"/>
        <w:rPr>
          <w:b/>
          <w:bCs/>
        </w:rPr>
      </w:pPr>
      <w:r w:rsidRPr="00CA5E0D">
        <w:rPr>
          <w:b/>
          <w:bCs/>
          <w:lang w:val="en-US"/>
        </w:rPr>
        <w:t>III</w:t>
      </w:r>
      <w:r w:rsidRPr="00CA5E0D">
        <w:rPr>
          <w:b/>
          <w:bCs/>
        </w:rPr>
        <w:t>. «Дидактические материалы»</w:t>
      </w:r>
    </w:p>
    <w:p w:rsidR="00E44359" w:rsidRPr="006C6903" w:rsidRDefault="00E44359" w:rsidP="000129D1">
      <w:pPr>
        <w:shd w:val="clear" w:color="auto" w:fill="FFFFFF"/>
        <w:spacing w:before="30" w:after="0" w:line="240" w:lineRule="auto"/>
        <w:ind w:firstLine="708"/>
        <w:jc w:val="both"/>
      </w:pPr>
      <w:r w:rsidRPr="00CA5E0D">
        <w:rPr>
          <w:rFonts w:ascii="Times New Roman" w:hAnsi="Times New Roman" w:cs="Times New Roman"/>
        </w:rPr>
        <w:t>В качестве дидактических материалов на занятиях испол</w:t>
      </w:r>
      <w:r>
        <w:t xml:space="preserve">ьзуются </w:t>
      </w:r>
      <w:r w:rsidRPr="006C6903">
        <w:rPr>
          <w:rFonts w:ascii="Times New Roman" w:hAnsi="Times New Roman" w:cs="Times New Roman"/>
          <w:sz w:val="24"/>
          <w:szCs w:val="24"/>
        </w:rPr>
        <w:t>технологические карты</w:t>
      </w:r>
      <w: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6C6903">
        <w:rPr>
          <w:rFonts w:ascii="Times New Roman" w:hAnsi="Times New Roman" w:cs="Times New Roman"/>
          <w:color w:val="000000"/>
          <w:sz w:val="24"/>
          <w:szCs w:val="24"/>
        </w:rPr>
        <w:t>омплекты демонстрационных таблиц по изобразительному искусству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художественные </w:t>
      </w:r>
      <w:r w:rsidRPr="006C69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5E0D">
        <w:rPr>
          <w:rFonts w:ascii="Times New Roman" w:hAnsi="Times New Roman" w:cs="Times New Roman"/>
        </w:rPr>
        <w:t>презентации, видео- и фотоматериалы, как готовые, так и разработанные педагогом</w:t>
      </w:r>
      <w:r>
        <w:rPr>
          <w:rFonts w:ascii="Times New Roman" w:hAnsi="Times New Roman" w:cs="Times New Roman"/>
        </w:rPr>
        <w:t>, а так же художественные материалы и инструменты, репродукции картин., дидактические игры.</w:t>
      </w:r>
    </w:p>
    <w:p w:rsidR="00E44359" w:rsidRPr="006C6903" w:rsidRDefault="00E44359" w:rsidP="006C6903">
      <w:pPr>
        <w:pStyle w:val="ConsNormal"/>
        <w:tabs>
          <w:tab w:val="left" w:pos="567"/>
        </w:tabs>
        <w:jc w:val="both"/>
        <w:rPr>
          <w:rFonts w:ascii="Times New Roman" w:hAnsi="Times New Roman" w:cs="Times New Roman"/>
          <w:color w:val="111111"/>
          <w:shd w:val="clear" w:color="auto" w:fill="FFFFFF"/>
        </w:rPr>
      </w:pPr>
      <w:r w:rsidRPr="00CA5E0D">
        <w:rPr>
          <w:rFonts w:ascii="Times New Roman" w:hAnsi="Times New Roman" w:cs="Times New Roman"/>
        </w:rPr>
        <w:t xml:space="preserve">Для дистанционного обучения используются готовые видеоуроки с сервисах </w:t>
      </w:r>
      <w:r w:rsidRPr="00CA5E0D">
        <w:rPr>
          <w:rFonts w:ascii="Times New Roman" w:hAnsi="Times New Roman" w:cs="Times New Roman"/>
          <w:lang w:val="en-US"/>
        </w:rPr>
        <w:t>YouTube</w:t>
      </w:r>
      <w:r w:rsidRPr="00CA5E0D">
        <w:rPr>
          <w:rFonts w:ascii="Times New Roman" w:hAnsi="Times New Roman" w:cs="Times New Roman"/>
        </w:rPr>
        <w:t xml:space="preserve">, </w:t>
      </w:r>
      <w:r w:rsidRPr="00CA5E0D">
        <w:rPr>
          <w:rFonts w:ascii="Times New Roman" w:hAnsi="Times New Roman" w:cs="Times New Roman"/>
          <w:lang w:val="en-US"/>
        </w:rPr>
        <w:t>RuTube</w:t>
      </w:r>
      <w:r w:rsidRPr="00CA5E0D">
        <w:rPr>
          <w:rFonts w:ascii="Times New Roman" w:hAnsi="Times New Roman" w:cs="Times New Roman"/>
        </w:rPr>
        <w:t xml:space="preserve"> -  </w:t>
      </w:r>
      <w:r w:rsidRPr="00CA5E0D">
        <w:rPr>
          <w:rFonts w:ascii="Times New Roman" w:hAnsi="Times New Roman" w:cs="Times New Roman"/>
          <w:color w:val="111111"/>
          <w:shd w:val="clear" w:color="auto" w:fill="FFFFFF"/>
        </w:rPr>
        <w:t xml:space="preserve">«РыбаКит </w:t>
      </w:r>
      <w:r w:rsidRPr="00CA5E0D">
        <w:rPr>
          <w:rFonts w:ascii="Times New Roman" w:hAnsi="Times New Roman" w:cs="Times New Roman"/>
          <w:color w:val="111111"/>
          <w:shd w:val="clear" w:color="auto" w:fill="FFFFFF"/>
          <w:lang w:val="en-US"/>
        </w:rPr>
        <w:t>BOX</w:t>
      </w:r>
      <w:r w:rsidRPr="00CA5E0D">
        <w:rPr>
          <w:rFonts w:ascii="Times New Roman" w:hAnsi="Times New Roman" w:cs="Times New Roman"/>
          <w:color w:val="111111"/>
          <w:shd w:val="clear" w:color="auto" w:fill="FFFFFF"/>
        </w:rPr>
        <w:t xml:space="preserve"> – уроки рисования для детей» и «Рисуем дома. Нина Ж</w:t>
      </w:r>
      <w:r>
        <w:rPr>
          <w:rFonts w:ascii="Times New Roman" w:hAnsi="Times New Roman" w:cs="Times New Roman"/>
          <w:color w:val="111111"/>
          <w:shd w:val="clear" w:color="auto" w:fill="FFFFFF"/>
        </w:rPr>
        <w:t>укова».</w:t>
      </w:r>
    </w:p>
    <w:p w:rsidR="00E44359" w:rsidRDefault="00E44359" w:rsidP="00FC1B75">
      <w:pPr>
        <w:pStyle w:val="Standard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347C2C">
        <w:rPr>
          <w:rFonts w:ascii="Times New Roman" w:hAnsi="Times New Roman" w:cs="Times New Roman"/>
          <w:b/>
          <w:bCs/>
        </w:rPr>
        <w:t>Список литературы.</w:t>
      </w:r>
    </w:p>
    <w:p w:rsidR="00E44359" w:rsidRDefault="00E44359" w:rsidP="00FC1B75">
      <w:pPr>
        <w:pStyle w:val="Standard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E44359" w:rsidRDefault="00E44359" w:rsidP="00FC1B75">
      <w:pPr>
        <w:pStyle w:val="Standard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F836F6">
        <w:rPr>
          <w:rFonts w:ascii="Times New Roman" w:hAnsi="Times New Roman" w:cs="Times New Roman"/>
          <w:b/>
          <w:bCs/>
          <w:sz w:val="22"/>
          <w:szCs w:val="22"/>
        </w:rPr>
        <w:t>Список используемой литературы:</w:t>
      </w:r>
    </w:p>
    <w:p w:rsidR="00E44359" w:rsidRPr="002A7C9E" w:rsidRDefault="00E44359" w:rsidP="00923913">
      <w:pPr>
        <w:pStyle w:val="NormalWeb"/>
        <w:shd w:val="clear" w:color="auto" w:fill="FFFFFF"/>
        <w:spacing w:beforeAutospacing="0" w:after="0" w:line="294" w:lineRule="atLeast"/>
        <w:ind w:left="-57"/>
        <w:jc w:val="both"/>
        <w:rPr>
          <w:color w:val="000000"/>
        </w:rPr>
      </w:pPr>
      <w:r w:rsidRPr="002A7C9E">
        <w:t>1.</w:t>
      </w:r>
      <w:r w:rsidRPr="002A7C9E">
        <w:rPr>
          <w:color w:val="000000"/>
          <w:shd w:val="clear" w:color="auto" w:fill="FFFFFF"/>
        </w:rPr>
        <w:t xml:space="preserve"> Соколова Т.В.</w:t>
      </w:r>
      <w:r w:rsidRPr="002A7C9E">
        <w:rPr>
          <w:rFonts w:ascii="Arial" w:hAnsi="Arial" w:cs="Arial"/>
          <w:b/>
          <w:bCs/>
          <w:i/>
          <w:iCs/>
          <w:color w:val="000000"/>
          <w:sz w:val="44"/>
          <w:szCs w:val="44"/>
        </w:rPr>
        <w:t xml:space="preserve"> </w:t>
      </w:r>
      <w:r w:rsidRPr="002A7C9E">
        <w:rPr>
          <w:color w:val="000000"/>
        </w:rPr>
        <w:t>Рабочая программа курса</w:t>
      </w:r>
      <w:r>
        <w:rPr>
          <w:color w:val="000000"/>
        </w:rPr>
        <w:t xml:space="preserve"> </w:t>
      </w:r>
      <w:r w:rsidRPr="002A7C9E">
        <w:rPr>
          <w:color w:val="000000"/>
        </w:rPr>
        <w:t>внеурочного занятия</w:t>
      </w:r>
      <w:r>
        <w:rPr>
          <w:color w:val="000000"/>
        </w:rPr>
        <w:t xml:space="preserve"> </w:t>
      </w:r>
      <w:r w:rsidRPr="002A7C9E">
        <w:rPr>
          <w:color w:val="000000"/>
        </w:rPr>
        <w:t>"Волшебные краски",</w:t>
      </w:r>
    </w:p>
    <w:p w:rsidR="00E44359" w:rsidRDefault="00E44359" w:rsidP="00923913">
      <w:pPr>
        <w:shd w:val="clear" w:color="auto" w:fill="FFFFFF"/>
        <w:spacing w:after="0" w:line="294" w:lineRule="atLeast"/>
        <w:ind w:left="-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7C9E">
        <w:rPr>
          <w:rFonts w:ascii="Times New Roman" w:hAnsi="Times New Roman" w:cs="Times New Roman"/>
          <w:color w:val="000000"/>
          <w:sz w:val="24"/>
          <w:szCs w:val="24"/>
        </w:rPr>
        <w:t>для обучающихся 1-4 классов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44359" w:rsidRDefault="00E44359" w:rsidP="00923913">
      <w:pPr>
        <w:shd w:val="clear" w:color="auto" w:fill="FFFFFF"/>
        <w:spacing w:after="0" w:line="294" w:lineRule="atLeast"/>
        <w:ind w:left="-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Мурзина А. Большой учебник рисования для детей. Академия развития. 2011г.</w:t>
      </w:r>
    </w:p>
    <w:p w:rsidR="00E44359" w:rsidRDefault="00E44359" w:rsidP="00923913">
      <w:pPr>
        <w:shd w:val="clear" w:color="auto" w:fill="FFFFFF"/>
        <w:spacing w:after="0" w:line="294" w:lineRule="atLeast"/>
        <w:ind w:left="-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Georgia" w:hAnsi="Georgia" w:cs="Georgia"/>
          <w:color w:val="000000"/>
          <w:shd w:val="clear" w:color="auto" w:fill="FFFFFF"/>
        </w:rPr>
        <w:t xml:space="preserve">Шалаева Г. Учимся рисовать. АСТ. </w:t>
      </w:r>
      <w:r w:rsidRPr="002A7C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2009</w:t>
      </w:r>
    </w:p>
    <w:p w:rsidR="00E44359" w:rsidRDefault="00E44359" w:rsidP="00923913">
      <w:pPr>
        <w:shd w:val="clear" w:color="auto" w:fill="FFFFFF"/>
        <w:spacing w:after="0" w:line="240" w:lineRule="auto"/>
        <w:ind w:left="-57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Pr="001B79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О. И. Карасикова, </w:t>
      </w:r>
      <w:r w:rsidRPr="001B799C">
        <w:rPr>
          <w:rFonts w:ascii="Times New Roman" w:hAnsi="Times New Roman" w:cs="Times New Roman"/>
          <w:color w:val="000000"/>
          <w:sz w:val="24"/>
          <w:szCs w:val="24"/>
        </w:rPr>
        <w:t>Учебно - методическое пособие по ИЗО (1-4 классы), 2017г.</w:t>
      </w:r>
    </w:p>
    <w:p w:rsidR="00E44359" w:rsidRPr="00923913" w:rsidRDefault="00E44359" w:rsidP="00923913">
      <w:pPr>
        <w:shd w:val="clear" w:color="auto" w:fill="FFFFFF"/>
        <w:spacing w:after="0" w:line="240" w:lineRule="auto"/>
        <w:ind w:left="-57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923913">
        <w:rPr>
          <w:rFonts w:ascii="Times New Roman" w:hAnsi="Times New Roman" w:cs="Times New Roman"/>
          <w:sz w:val="24"/>
          <w:szCs w:val="24"/>
        </w:rPr>
        <w:t>5.Корнеева С.А. Дополнительная общеобразовательная общеразвивающая программа художественной направленности «Школа мастеров» 2019г.</w:t>
      </w:r>
    </w:p>
    <w:p w:rsidR="00E44359" w:rsidRDefault="00E44359" w:rsidP="00FC1B75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347C2C">
        <w:rPr>
          <w:rFonts w:ascii="Times New Roman" w:hAnsi="Times New Roman" w:cs="Times New Roman"/>
          <w:b/>
          <w:bCs/>
        </w:rPr>
        <w:t>Список литературы для педагогов</w:t>
      </w:r>
      <w:r>
        <w:rPr>
          <w:rFonts w:ascii="Times New Roman" w:hAnsi="Times New Roman" w:cs="Times New Roman"/>
          <w:b/>
          <w:bCs/>
        </w:rPr>
        <w:t>:</w:t>
      </w:r>
    </w:p>
    <w:p w:rsidR="00E44359" w:rsidRPr="0087612A" w:rsidRDefault="00E44359" w:rsidP="00FC1B75">
      <w:pPr>
        <w:pStyle w:val="Standard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Выготский Л.С. Воображение и творчество в детском возрасте. 3-е издание. Москва:  Просвещение 1991. </w:t>
      </w:r>
    </w:p>
    <w:p w:rsidR="00E44359" w:rsidRPr="0087612A" w:rsidRDefault="00E44359" w:rsidP="00FC1B75">
      <w:pPr>
        <w:pStyle w:val="Standard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Гречук Ю.Я. Основы художественной грамоты. Москва: Учебная литература, 1998.</w:t>
      </w:r>
    </w:p>
    <w:p w:rsidR="00E44359" w:rsidRPr="0087612A" w:rsidRDefault="00E44359" w:rsidP="00FC1B75">
      <w:pPr>
        <w:pStyle w:val="Standard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Комарова Т.С. Как научить ребенка рисовать? Москва: Столетие, 1998.</w:t>
      </w:r>
    </w:p>
    <w:p w:rsidR="00E44359" w:rsidRPr="0087612A" w:rsidRDefault="00E44359" w:rsidP="00FC1B75">
      <w:pPr>
        <w:pStyle w:val="Standard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Энциклопедический словарь юного художника. Москва: Педагогика, 1983.</w:t>
      </w:r>
    </w:p>
    <w:p w:rsidR="00E44359" w:rsidRPr="00923913" w:rsidRDefault="00E44359" w:rsidP="00FC1B75">
      <w:pPr>
        <w:pStyle w:val="Standard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Маслова И.В.  Аппликация. Москва: Баласс, 2012.</w:t>
      </w:r>
    </w:p>
    <w:p w:rsidR="00E44359" w:rsidRPr="00923913" w:rsidRDefault="00E44359" w:rsidP="00923913">
      <w:pPr>
        <w:pStyle w:val="Standard"/>
        <w:numPr>
          <w:ilvl w:val="0"/>
          <w:numId w:val="22"/>
        </w:numPr>
        <w:ind w:left="0"/>
        <w:rPr>
          <w:rFonts w:ascii="Times New Roman" w:hAnsi="Times New Roman" w:cs="Times New Roman"/>
        </w:rPr>
      </w:pPr>
      <w:r w:rsidRPr="00923913">
        <w:rPr>
          <w:rFonts w:ascii="Times New Roman" w:hAnsi="Times New Roman" w:cs="Times New Roman"/>
          <w:color w:val="1A1A1A"/>
          <w:shd w:val="clear" w:color="auto" w:fill="FFFFFF"/>
        </w:rPr>
        <w:t>И. Хапилина: Азбука народных промыслов. 1-4 классы: дополнительный материал к урокам изобразит. искусства</w:t>
      </w:r>
    </w:p>
    <w:p w:rsidR="00E44359" w:rsidRDefault="00E44359" w:rsidP="00FC1B75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347C2C">
        <w:rPr>
          <w:rFonts w:ascii="Times New Roman" w:hAnsi="Times New Roman" w:cs="Times New Roman"/>
          <w:b/>
          <w:bCs/>
        </w:rPr>
        <w:t>Список литературы для учащихся</w:t>
      </w:r>
      <w:r>
        <w:rPr>
          <w:rFonts w:ascii="Times New Roman" w:hAnsi="Times New Roman" w:cs="Times New Roman"/>
          <w:b/>
          <w:bCs/>
        </w:rPr>
        <w:t>:</w:t>
      </w:r>
    </w:p>
    <w:p w:rsidR="00E44359" w:rsidRPr="00A305A0" w:rsidRDefault="00E44359" w:rsidP="00FC1B75">
      <w:pPr>
        <w:pStyle w:val="Standard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  <w:r w:rsidRPr="003C48ED">
        <w:rPr>
          <w:rFonts w:ascii="Times New Roman" w:hAnsi="Times New Roman" w:cs="Times New Roman"/>
          <w:color w:val="000000"/>
        </w:rPr>
        <w:t>Белошистая А.В., Дьяченко И.И. Я рисую мир. Серия волшебная мастерская. Пособие для детей 4-7 лет. М.: Просвещение 2011г. </w:t>
      </w:r>
    </w:p>
    <w:p w:rsidR="00E44359" w:rsidRPr="00DC44D2" w:rsidRDefault="00E44359" w:rsidP="00FC1B75">
      <w:pPr>
        <w:pStyle w:val="Standard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Лыкова И.А.  Азбука лепки. Серия «Мастерилка». Москва: Мир книги «Карапуз».</w:t>
      </w:r>
    </w:p>
    <w:p w:rsidR="00E44359" w:rsidRPr="00FC1B75" w:rsidRDefault="00E44359" w:rsidP="00FC1B75">
      <w:pPr>
        <w:pStyle w:val="Standard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Лыкова И. А  Азбука аппликации. Серия «Мастерилка». Москва. Мир книги «Карапуз».</w:t>
      </w:r>
    </w:p>
    <w:p w:rsidR="00E44359" w:rsidRPr="00923913" w:rsidRDefault="00E44359" w:rsidP="00923913">
      <w:pPr>
        <w:pStyle w:val="Standard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</w:rPr>
      </w:pPr>
      <w:r w:rsidRPr="00CA5E0D">
        <w:rPr>
          <w:rFonts w:ascii="Times New Roman" w:hAnsi="Times New Roman" w:cs="Times New Roman"/>
        </w:rPr>
        <w:t>Журнал «Цветной мир». Изобразительное творчество и дизайн в детском саду и начальной школе, № 3, 6/2008; № 1, 2, 3, 5, 6/2009; № 1, 2, 4, 5, 6/2010</w:t>
      </w:r>
    </w:p>
    <w:p w:rsidR="00E44359" w:rsidRDefault="00E44359" w:rsidP="00FC1B75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347C2C">
        <w:rPr>
          <w:rFonts w:ascii="Times New Roman" w:hAnsi="Times New Roman" w:cs="Times New Roman"/>
          <w:b/>
          <w:bCs/>
        </w:rPr>
        <w:t>Список литературы для родителей</w:t>
      </w:r>
      <w:r>
        <w:rPr>
          <w:rFonts w:ascii="Times New Roman" w:hAnsi="Times New Roman" w:cs="Times New Roman"/>
          <w:b/>
          <w:bCs/>
        </w:rPr>
        <w:t>:</w:t>
      </w:r>
    </w:p>
    <w:p w:rsidR="00E44359" w:rsidRPr="00DC44D2" w:rsidRDefault="00E44359" w:rsidP="00FC1B75">
      <w:pPr>
        <w:pStyle w:val="Standard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Лыкова И.А.  Азбука лепки. Серия «Мастерилка». Москва: Мир книги «Карапуз».</w:t>
      </w:r>
    </w:p>
    <w:p w:rsidR="00E44359" w:rsidRPr="001B799C" w:rsidRDefault="00E44359" w:rsidP="00FC1B75">
      <w:pPr>
        <w:pStyle w:val="Standard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Лыкова И. А  Азбука аппликации. Серия «Мастерилка». Москва. Мир книги «Карапуз</w:t>
      </w:r>
    </w:p>
    <w:p w:rsidR="00E44359" w:rsidRPr="00981A78" w:rsidRDefault="00E44359" w:rsidP="00FC1B75">
      <w:pPr>
        <w:pStyle w:val="Standard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Трофимова М.В., </w:t>
      </w:r>
      <w:r w:rsidRPr="00981A78">
        <w:rPr>
          <w:rFonts w:ascii="Times New Roman" w:hAnsi="Times New Roman" w:cs="Times New Roman"/>
          <w:color w:val="000000"/>
          <w:shd w:val="clear" w:color="auto" w:fill="FFFFFF"/>
        </w:rPr>
        <w:t>Тарабарина Т. И. И учеба, и игра. Изобразительное искусство</w:t>
      </w:r>
      <w:r>
        <w:rPr>
          <w:rFonts w:ascii="Times New Roman" w:hAnsi="Times New Roman" w:cs="Times New Roman"/>
          <w:color w:val="000000"/>
          <w:shd w:val="clear" w:color="auto" w:fill="FFFFFF"/>
        </w:rPr>
        <w:t>. Ярославль: Академия развития, 1997.</w:t>
      </w:r>
    </w:p>
    <w:p w:rsidR="00E44359" w:rsidRPr="001B799C" w:rsidRDefault="00E44359" w:rsidP="00FC1B75">
      <w:pPr>
        <w:pStyle w:val="ListParagraph"/>
        <w:numPr>
          <w:ilvl w:val="0"/>
          <w:numId w:val="24"/>
        </w:numPr>
        <w:shd w:val="clear" w:color="auto" w:fill="FFFFFF"/>
        <w:spacing w:after="0" w:line="294" w:lineRule="atLeast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799C">
        <w:rPr>
          <w:rFonts w:ascii="Times New Roman" w:hAnsi="Times New Roman" w:cs="Times New Roman"/>
          <w:color w:val="000000"/>
          <w:sz w:val="24"/>
          <w:szCs w:val="24"/>
        </w:rPr>
        <w:t>Мурзина А. Большой учебник рисования для детей. Академия развития. 2011г.</w:t>
      </w:r>
    </w:p>
    <w:p w:rsidR="00E44359" w:rsidRDefault="00E44359" w:rsidP="00FC1B75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347C2C">
        <w:rPr>
          <w:rFonts w:ascii="Times New Roman" w:hAnsi="Times New Roman" w:cs="Times New Roman"/>
          <w:b/>
          <w:bCs/>
        </w:rPr>
        <w:t>Список интернет</w:t>
      </w:r>
      <w:r>
        <w:rPr>
          <w:rFonts w:ascii="Times New Roman" w:hAnsi="Times New Roman" w:cs="Times New Roman"/>
          <w:b/>
          <w:bCs/>
        </w:rPr>
        <w:t xml:space="preserve"> </w:t>
      </w:r>
      <w:r w:rsidRPr="00347C2C"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 xml:space="preserve"> </w:t>
      </w:r>
      <w:r w:rsidRPr="00347C2C">
        <w:rPr>
          <w:rFonts w:ascii="Times New Roman" w:hAnsi="Times New Roman" w:cs="Times New Roman"/>
          <w:b/>
          <w:bCs/>
        </w:rPr>
        <w:t>ресурсов</w:t>
      </w:r>
      <w:r>
        <w:rPr>
          <w:rFonts w:ascii="Times New Roman" w:hAnsi="Times New Roman" w:cs="Times New Roman"/>
          <w:b/>
          <w:bCs/>
        </w:rPr>
        <w:t>:</w:t>
      </w:r>
    </w:p>
    <w:p w:rsidR="00E44359" w:rsidRDefault="00E44359" w:rsidP="00FC1B75">
      <w:pPr>
        <w:pStyle w:val="Textbody"/>
        <w:numPr>
          <w:ilvl w:val="0"/>
          <w:numId w:val="25"/>
        </w:numPr>
        <w:autoSpaceDN w:val="0"/>
        <w:spacing w:after="0"/>
        <w:ind w:left="0"/>
        <w:jc w:val="both"/>
        <w:textAlignment w:val="baseline"/>
        <w:rPr>
          <w:sz w:val="22"/>
          <w:szCs w:val="22"/>
        </w:rPr>
      </w:pPr>
      <w:r w:rsidRPr="00BC38B8">
        <w:rPr>
          <w:color w:val="000000"/>
          <w:sz w:val="22"/>
          <w:szCs w:val="22"/>
        </w:rPr>
        <w:t>Интернет источник:</w:t>
      </w:r>
      <w:r w:rsidRPr="00BC38B8">
        <w:rPr>
          <w:color w:val="000000"/>
        </w:rPr>
        <w:t xml:space="preserve"> </w:t>
      </w:r>
      <w:hyperlink r:id="rId9" w:history="1">
        <w:r w:rsidRPr="00BC38B8">
          <w:rPr>
            <w:rStyle w:val="Hyperlink"/>
            <w:color w:val="000000"/>
            <w:sz w:val="22"/>
            <w:szCs w:val="22"/>
          </w:rPr>
          <w:t>http://ext.spb.ru/2011-03-29-09-03-14/89-preschool/1470-2012-08-12-09-54-47.html</w:t>
        </w:r>
      </w:hyperlink>
      <w:r>
        <w:rPr>
          <w:sz w:val="22"/>
          <w:szCs w:val="22"/>
        </w:rPr>
        <w:t>. Физминутки для детей.</w:t>
      </w:r>
    </w:p>
    <w:p w:rsidR="00E44359" w:rsidRPr="00BC38B8" w:rsidRDefault="00E44359" w:rsidP="00FC1B75">
      <w:pPr>
        <w:pStyle w:val="Standard"/>
        <w:numPr>
          <w:ilvl w:val="0"/>
          <w:numId w:val="25"/>
        </w:numPr>
        <w:ind w:left="0"/>
        <w:jc w:val="both"/>
        <w:rPr>
          <w:rFonts w:ascii="Times New Roman" w:hAnsi="Times New Roman" w:cs="Times New Roman"/>
          <w:color w:val="000000"/>
        </w:rPr>
      </w:pPr>
      <w:r w:rsidRPr="00BC38B8">
        <w:rPr>
          <w:rFonts w:ascii="Times New Roman" w:hAnsi="Times New Roman" w:cs="Times New Roman"/>
          <w:color w:val="000000"/>
          <w:sz w:val="22"/>
          <w:szCs w:val="22"/>
        </w:rPr>
        <w:t>Интернет источник:</w:t>
      </w:r>
      <w:r w:rsidRPr="00BC38B8">
        <w:rPr>
          <w:color w:val="000000"/>
        </w:rPr>
        <w:t xml:space="preserve"> </w:t>
      </w:r>
      <w:hyperlink r:id="rId10" w:history="1">
        <w:r w:rsidRPr="00BC38B8">
          <w:rPr>
            <w:rStyle w:val="Hyperlink"/>
            <w:color w:val="000000"/>
          </w:rPr>
          <w:t>https://kladraz.ru/zagadki-dlja-detei/zagadki-dlja-doshkolnikov-s-otvetami.html</w:t>
        </w:r>
      </w:hyperlink>
      <w:r>
        <w:rPr>
          <w:color w:val="000000"/>
        </w:rPr>
        <w:t>. Кладовая развлечений. Загадки для детей.</w:t>
      </w:r>
    </w:p>
    <w:p w:rsidR="00E44359" w:rsidRPr="00923913" w:rsidRDefault="00E44359" w:rsidP="00923913">
      <w:pPr>
        <w:pStyle w:val="Textbody"/>
        <w:numPr>
          <w:ilvl w:val="0"/>
          <w:numId w:val="25"/>
        </w:numPr>
        <w:autoSpaceDN w:val="0"/>
        <w:spacing w:after="0"/>
        <w:ind w:left="0"/>
        <w:jc w:val="both"/>
        <w:textAlignment w:val="baseline"/>
        <w:rPr>
          <w:sz w:val="22"/>
          <w:szCs w:val="22"/>
        </w:rPr>
      </w:pPr>
      <w:r w:rsidRPr="00BC38B8">
        <w:rPr>
          <w:color w:val="000000"/>
          <w:sz w:val="22"/>
          <w:szCs w:val="22"/>
        </w:rPr>
        <w:t>Интернет источник:</w:t>
      </w:r>
      <w:r w:rsidRPr="00B03604">
        <w:t xml:space="preserve"> </w:t>
      </w:r>
      <w:hyperlink r:id="rId11" w:history="1">
        <w:r w:rsidRPr="004E616F">
          <w:rPr>
            <w:rStyle w:val="Hyperlink"/>
            <w:sz w:val="22"/>
            <w:szCs w:val="22"/>
          </w:rPr>
          <w:t>https://nsportal.ru/detskiy-sad/razvitie-rechi/2018/01/31/kartiny-russkih-hudozhnikov</w:t>
        </w:r>
      </w:hyperlink>
      <w:r>
        <w:rPr>
          <w:color w:val="000000"/>
          <w:sz w:val="22"/>
          <w:szCs w:val="22"/>
        </w:rPr>
        <w:t>. Картины русских художников. Картотека.</w:t>
      </w:r>
    </w:p>
    <w:p w:rsidR="00E44359" w:rsidRPr="00923913" w:rsidRDefault="00E44359" w:rsidP="00923913">
      <w:pPr>
        <w:pStyle w:val="Textbody"/>
        <w:numPr>
          <w:ilvl w:val="0"/>
          <w:numId w:val="25"/>
        </w:numPr>
        <w:autoSpaceDN w:val="0"/>
        <w:spacing w:after="0"/>
        <w:ind w:left="0"/>
        <w:jc w:val="both"/>
        <w:textAlignment w:val="baseline"/>
        <w:rPr>
          <w:color w:val="000000"/>
        </w:rPr>
      </w:pPr>
      <w:r w:rsidRPr="00923913">
        <w:rPr>
          <w:color w:val="000000"/>
        </w:rPr>
        <w:t xml:space="preserve">. Сайт «Страна Мастеров» - </w:t>
      </w:r>
      <w:hyperlink r:id="rId12" w:history="1">
        <w:r w:rsidRPr="00923913">
          <w:rPr>
            <w:rStyle w:val="Hyperlink"/>
            <w:color w:val="000000"/>
          </w:rPr>
          <w:t>http://stranamasterov.ru/</w:t>
        </w:r>
      </w:hyperlink>
    </w:p>
    <w:p w:rsidR="00E44359" w:rsidRPr="00923913" w:rsidRDefault="00E44359" w:rsidP="00923913">
      <w:pPr>
        <w:pStyle w:val="Textbody"/>
        <w:numPr>
          <w:ilvl w:val="0"/>
          <w:numId w:val="25"/>
        </w:numPr>
        <w:autoSpaceDN w:val="0"/>
        <w:spacing w:after="0"/>
        <w:ind w:left="0"/>
        <w:jc w:val="both"/>
        <w:textAlignment w:val="baseline"/>
        <w:rPr>
          <w:color w:val="000000"/>
        </w:rPr>
      </w:pPr>
      <w:r w:rsidRPr="00923913">
        <w:rPr>
          <w:color w:val="000000"/>
        </w:rPr>
        <w:t>. Сайт «Всё для детей» - http://allforchildren.ru/</w:t>
      </w:r>
    </w:p>
    <w:p w:rsidR="00E44359" w:rsidRDefault="00E44359" w:rsidP="00923913">
      <w:pPr>
        <w:pStyle w:val="Textbody"/>
        <w:autoSpaceDN w:val="0"/>
        <w:spacing w:after="0"/>
        <w:jc w:val="both"/>
        <w:textAlignment w:val="baseline"/>
        <w:rPr>
          <w:sz w:val="22"/>
          <w:szCs w:val="22"/>
        </w:rPr>
      </w:pPr>
    </w:p>
    <w:p w:rsidR="00E44359" w:rsidRPr="0024795D" w:rsidRDefault="00E44359" w:rsidP="00FC1B75">
      <w:pPr>
        <w:pStyle w:val="Textbody"/>
        <w:spacing w:after="0"/>
        <w:ind w:firstLine="708"/>
        <w:jc w:val="both"/>
        <w:rPr>
          <w:sz w:val="22"/>
          <w:szCs w:val="22"/>
        </w:rPr>
      </w:pPr>
    </w:p>
    <w:p w:rsidR="00E44359" w:rsidRPr="0024795D" w:rsidRDefault="00E44359" w:rsidP="00FC1B75">
      <w:pPr>
        <w:pStyle w:val="Textbody"/>
        <w:spacing w:after="0"/>
        <w:jc w:val="both"/>
        <w:rPr>
          <w:sz w:val="22"/>
          <w:szCs w:val="22"/>
        </w:rPr>
      </w:pPr>
    </w:p>
    <w:p w:rsidR="00E44359" w:rsidRDefault="00E44359" w:rsidP="00FC1B75">
      <w:pPr>
        <w:pStyle w:val="Textbody"/>
        <w:spacing w:after="0"/>
        <w:ind w:firstLine="708"/>
        <w:jc w:val="both"/>
        <w:rPr>
          <w:b/>
          <w:bCs/>
        </w:rPr>
      </w:pPr>
    </w:p>
    <w:p w:rsidR="00E44359" w:rsidRDefault="00E44359" w:rsidP="00FC1B75">
      <w:pPr>
        <w:pStyle w:val="Textbody"/>
        <w:spacing w:after="0"/>
        <w:jc w:val="both"/>
        <w:rPr>
          <w:color w:val="000000"/>
        </w:rPr>
      </w:pPr>
    </w:p>
    <w:p w:rsidR="00E44359" w:rsidRPr="00E474A7" w:rsidRDefault="00E44359" w:rsidP="00DA5D07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74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</w:t>
      </w:r>
    </w:p>
    <w:p w:rsidR="00E44359" w:rsidRPr="005C3C54" w:rsidRDefault="00E44359" w:rsidP="00DA5D07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Вв</w:t>
      </w:r>
      <w:r w:rsidRPr="00EA673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одная диагностика уровня художественного развития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обучающихся в объединении «Творческая мастерская» </w:t>
      </w:r>
      <w:r w:rsidRPr="005C3C5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(автор Куликова Н.Н.)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</w:t>
      </w:r>
    </w:p>
    <w:p w:rsidR="00E44359" w:rsidRDefault="00E44359" w:rsidP="00DA5D0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67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основе диагностики лежат два основных параметра: уровень развития графических умений и навыков и уровень развития творческого продуктивного воображения. Кроме того, учитывается креативность и эстетическая способность, эмоциональное отношение к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работе.</w:t>
      </w:r>
    </w:p>
    <w:p w:rsidR="00E44359" w:rsidRPr="00EA673C" w:rsidRDefault="00E44359" w:rsidP="00DA5D07">
      <w:pPr>
        <w:pStyle w:val="NormalWeb"/>
        <w:shd w:val="clear" w:color="auto" w:fill="FFFFFF"/>
        <w:spacing w:beforeAutospacing="0" w:after="0"/>
        <w:ind w:firstLine="708"/>
        <w:rPr>
          <w:color w:val="000000"/>
        </w:rPr>
      </w:pPr>
      <w:r w:rsidRPr="00EA673C">
        <w:rPr>
          <w:color w:val="000000"/>
        </w:rPr>
        <w:t>К художественно-графическим умениям следует отнести:</w:t>
      </w:r>
    </w:p>
    <w:p w:rsidR="00E44359" w:rsidRPr="00EA673C" w:rsidRDefault="00E44359" w:rsidP="00DA5D07">
      <w:pPr>
        <w:pStyle w:val="NormalWeb"/>
        <w:shd w:val="clear" w:color="auto" w:fill="FFFFFF"/>
        <w:spacing w:beforeAutospacing="0" w:after="0"/>
        <w:rPr>
          <w:color w:val="000000"/>
        </w:rPr>
      </w:pPr>
      <w:r w:rsidRPr="00EA673C">
        <w:rPr>
          <w:color w:val="000000"/>
        </w:rPr>
        <w:t>- умение чувствовать и передавать форму, размеры, пропорции объектов;</w:t>
      </w:r>
    </w:p>
    <w:p w:rsidR="00E44359" w:rsidRPr="00EA673C" w:rsidRDefault="00E44359" w:rsidP="00DA5D07">
      <w:pPr>
        <w:pStyle w:val="NormalWeb"/>
        <w:shd w:val="clear" w:color="auto" w:fill="FFFFFF"/>
        <w:spacing w:beforeAutospacing="0" w:after="0"/>
        <w:rPr>
          <w:color w:val="000000"/>
        </w:rPr>
      </w:pPr>
      <w:r w:rsidRPr="00EA673C">
        <w:rPr>
          <w:color w:val="000000"/>
        </w:rPr>
        <w:t>- умение правильно сочетать цвета, оттенки;</w:t>
      </w:r>
    </w:p>
    <w:p w:rsidR="00E44359" w:rsidRPr="00EA673C" w:rsidRDefault="00E44359" w:rsidP="00DA5D07">
      <w:pPr>
        <w:pStyle w:val="NormalWeb"/>
        <w:shd w:val="clear" w:color="auto" w:fill="FFFFFF"/>
        <w:spacing w:beforeAutospacing="0" w:after="0"/>
        <w:rPr>
          <w:color w:val="000000"/>
        </w:rPr>
      </w:pPr>
      <w:r w:rsidRPr="00EA673C">
        <w:rPr>
          <w:color w:val="000000"/>
        </w:rPr>
        <w:t>- умение компоновать предметы, составлять композиции;</w:t>
      </w:r>
    </w:p>
    <w:p w:rsidR="00E44359" w:rsidRPr="00EA673C" w:rsidRDefault="00E44359" w:rsidP="00DA5D07">
      <w:pPr>
        <w:pStyle w:val="NormalWeb"/>
        <w:shd w:val="clear" w:color="auto" w:fill="FFFFFF"/>
        <w:spacing w:beforeAutospacing="0" w:after="0"/>
        <w:ind w:firstLine="708"/>
        <w:jc w:val="both"/>
        <w:rPr>
          <w:color w:val="000000"/>
        </w:rPr>
      </w:pPr>
      <w:r w:rsidRPr="00EA673C">
        <w:rPr>
          <w:color w:val="000000"/>
        </w:rPr>
        <w:t xml:space="preserve">При определении уровней графических умений и навыков </w:t>
      </w:r>
      <w:r>
        <w:rPr>
          <w:color w:val="000000"/>
        </w:rPr>
        <w:t>можно использовать шкалу</w:t>
      </w:r>
      <w:r w:rsidRPr="00EA673C">
        <w:rPr>
          <w:color w:val="000000"/>
        </w:rPr>
        <w:t xml:space="preserve"> п</w:t>
      </w:r>
      <w:r>
        <w:rPr>
          <w:color w:val="000000"/>
        </w:rPr>
        <w:t>едагога-психолога Фридман Л. И.</w:t>
      </w:r>
      <w:r w:rsidRPr="00EA673C">
        <w:rPr>
          <w:color w:val="000000"/>
        </w:rPr>
        <w:t>(разноуровневое овладения учащимися действий, соответству</w:t>
      </w:r>
      <w:r>
        <w:rPr>
          <w:color w:val="000000"/>
        </w:rPr>
        <w:t>ющим учебными умениям и навыкам):</w:t>
      </w:r>
    </w:p>
    <w:p w:rsidR="00E44359" w:rsidRPr="00EA673C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EA673C">
        <w:rPr>
          <w:color w:val="000000"/>
        </w:rPr>
        <w:t>0 уровень – учащиеся совершенно не владеют данным действием (нет умения);</w:t>
      </w:r>
    </w:p>
    <w:p w:rsidR="00E44359" w:rsidRPr="00EA673C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EA673C">
        <w:rPr>
          <w:color w:val="000000"/>
        </w:rPr>
        <w:t>1 уровень – учащиеся знакомы с характером данного действия, умеют выполнять его лишь при достаточной помощи учителя (взрослого);</w:t>
      </w:r>
    </w:p>
    <w:p w:rsidR="00E44359" w:rsidRPr="00EA673C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EA673C">
        <w:rPr>
          <w:color w:val="000000"/>
        </w:rPr>
        <w:t>2 уровень – учащиеся умеют выполнять данное действие самостоятельно, но лишь по образцу, подражая действиям учителя или сверстников;</w:t>
      </w:r>
    </w:p>
    <w:p w:rsidR="00E44359" w:rsidRPr="00EA673C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EA673C">
        <w:rPr>
          <w:color w:val="000000"/>
        </w:rPr>
        <w:t>3 уровень – учащиеся умеют достаточно свободно выполнять действия, осознавая каждый шаг;</w:t>
      </w:r>
    </w:p>
    <w:p w:rsidR="00E44359" w:rsidRPr="00EA673C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EA673C">
        <w:rPr>
          <w:color w:val="000000"/>
        </w:rPr>
        <w:t>4 уровень – учащиеся автоматизировано, свернуто и безошибочно выполняют действия.</w:t>
      </w:r>
    </w:p>
    <w:p w:rsidR="00E44359" w:rsidRDefault="00E44359" w:rsidP="00DA5D07">
      <w:pPr>
        <w:pStyle w:val="NormalWeb"/>
        <w:shd w:val="clear" w:color="auto" w:fill="FFFFFF"/>
        <w:spacing w:beforeAutospacing="0" w:after="0"/>
        <w:ind w:firstLine="708"/>
        <w:jc w:val="both"/>
        <w:rPr>
          <w:color w:val="000000"/>
        </w:rPr>
      </w:pPr>
      <w:r w:rsidRPr="00EA673C">
        <w:rPr>
          <w:color w:val="000000"/>
        </w:rPr>
        <w:t>Под творчески</w:t>
      </w:r>
      <w:r>
        <w:rPr>
          <w:color w:val="000000"/>
        </w:rPr>
        <w:t xml:space="preserve">м продуктивным воображением </w:t>
      </w:r>
      <w:r w:rsidRPr="00EA673C">
        <w:rPr>
          <w:color w:val="000000"/>
        </w:rPr>
        <w:t xml:space="preserve"> понимается самостоятельное создание новых образов</w:t>
      </w:r>
      <w:r>
        <w:rPr>
          <w:color w:val="000000"/>
        </w:rPr>
        <w:t xml:space="preserve"> в процессе изобразительной </w:t>
      </w:r>
      <w:r w:rsidRPr="00EA673C">
        <w:rPr>
          <w:color w:val="000000"/>
        </w:rPr>
        <w:t>деятельности с элементами фантазии, способность к импровизации.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ind w:firstLine="708"/>
        <w:jc w:val="both"/>
        <w:rPr>
          <w:color w:val="000000"/>
        </w:rPr>
      </w:pPr>
      <w:r w:rsidRPr="005C3C54">
        <w:rPr>
          <w:b/>
          <w:bCs/>
          <w:color w:val="000000"/>
        </w:rPr>
        <w:t>Суть диагностики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5C3C54">
        <w:rPr>
          <w:b/>
          <w:bCs/>
          <w:color w:val="000000"/>
        </w:rPr>
        <w:t>Условия</w:t>
      </w:r>
      <w:r w:rsidRPr="005C3C54">
        <w:rPr>
          <w:color w:val="000000"/>
        </w:rPr>
        <w:t>: ребенку предлагается отгадать загадки и нарисовать отгадки на одном листе бумаги формата А4.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ind w:firstLine="708"/>
        <w:jc w:val="both"/>
        <w:rPr>
          <w:color w:val="000000"/>
        </w:rPr>
      </w:pPr>
      <w:r w:rsidRPr="005C3C54">
        <w:rPr>
          <w:b/>
          <w:bCs/>
          <w:color w:val="000000"/>
        </w:rPr>
        <w:t>Инструкция для детей</w:t>
      </w:r>
      <w:r w:rsidRPr="005C3C54">
        <w:rPr>
          <w:color w:val="000000"/>
        </w:rPr>
        <w:t>: «Предлагаю вам нарисовать отгадки к загадкам (загадки подбираются таким образом, что ответы-рисунки на них могут быть объединены в целостную композицию):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5C3C54">
        <w:rPr>
          <w:color w:val="000000"/>
        </w:rPr>
        <w:t>- Зимой и летом одним цветом. (Ёлка).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5C3C54">
        <w:rPr>
          <w:color w:val="000000"/>
        </w:rPr>
        <w:t>- Ни головы, ни ножек. Кто это, дети? (Ёжик)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5C3C54">
        <w:rPr>
          <w:color w:val="000000"/>
        </w:rPr>
        <w:t>- Летом - серый, зимой - белый. (Заяц).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5C3C54">
        <w:rPr>
          <w:color w:val="000000"/>
        </w:rPr>
        <w:t>- Сквозь землю прошёл, красную шапочку нашёл. (Гриб)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5C3C54">
        <w:rPr>
          <w:color w:val="000000"/>
        </w:rPr>
        <w:t>- Цветными крыльями порхает, от цветка к цветку летает. (Бабочка).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5C3C54">
        <w:rPr>
          <w:color w:val="000000"/>
        </w:rPr>
        <w:t>Слова-отгадки записываются на доске.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5C3C54">
        <w:rPr>
          <w:color w:val="000000"/>
        </w:rPr>
        <w:t>В инструкции ничего изменять и дополнять нельзя. Её можно только повторить.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150"/>
        <w:jc w:val="both"/>
        <w:rPr>
          <w:color w:val="000000"/>
        </w:rPr>
      </w:pPr>
      <w:r w:rsidRPr="005C3C54">
        <w:rPr>
          <w:color w:val="000000"/>
        </w:rPr>
        <w:t>Загадки можно подобрать и другие, но стоит помнить, что их не должно быть много (иначе ребёнок не успеет выполнить задание за один урок).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ind w:firstLine="708"/>
        <w:jc w:val="both"/>
        <w:rPr>
          <w:color w:val="000000"/>
        </w:rPr>
      </w:pPr>
      <w:r w:rsidRPr="005C3C54">
        <w:rPr>
          <w:b/>
          <w:bCs/>
          <w:color w:val="000000"/>
          <w:u w:val="single"/>
        </w:rPr>
        <w:t>Анализ детских работ</w:t>
      </w:r>
      <w:r w:rsidRPr="005C3C54">
        <w:rPr>
          <w:b/>
          <w:bCs/>
          <w:color w:val="000000"/>
        </w:rPr>
        <w:t>.</w:t>
      </w:r>
      <w:r w:rsidRPr="005C3C54">
        <w:rPr>
          <w:color w:val="000000"/>
        </w:rPr>
        <w:t> Происходит на основе критериев: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5C3C54">
        <w:rPr>
          <w:color w:val="000000"/>
        </w:rPr>
        <w:t>1. </w:t>
      </w:r>
      <w:r w:rsidRPr="005C3C54">
        <w:rPr>
          <w:b/>
          <w:bCs/>
          <w:i/>
          <w:iCs/>
          <w:color w:val="000000"/>
        </w:rPr>
        <w:t>Оригинальность – </w:t>
      </w:r>
      <w:r w:rsidRPr="005C3C54">
        <w:rPr>
          <w:color w:val="000000"/>
        </w:rPr>
        <w:t>фиксирует готовность к импровизации. Творческая деятельность носит продуктивный характер (самостоятельное создание новых образов в процессе творческой деятельности с элементы фантазии).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5C3C54">
        <w:rPr>
          <w:b/>
          <w:bCs/>
          <w:i/>
          <w:iCs/>
          <w:color w:val="000000"/>
        </w:rPr>
        <w:t>3. Выразительность</w:t>
      </w:r>
      <w:r w:rsidRPr="005C3C54">
        <w:rPr>
          <w:color w:val="000000"/>
        </w:rPr>
        <w:t> художественного образа (интересный сюжет, композиция, взаимосвязь объектов изображения.)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5C3C54">
        <w:rPr>
          <w:b/>
          <w:bCs/>
          <w:i/>
          <w:iCs/>
          <w:color w:val="000000"/>
        </w:rPr>
        <w:t>4. Графичность</w:t>
      </w:r>
      <w:r w:rsidRPr="005C3C54">
        <w:rPr>
          <w:i/>
          <w:iCs/>
          <w:color w:val="000000"/>
        </w:rPr>
        <w:t> – </w:t>
      </w:r>
      <w:r w:rsidRPr="005C3C54">
        <w:rPr>
          <w:color w:val="000000"/>
        </w:rPr>
        <w:t>осознанное использование художественных средств, приемов и техник работы с различными графическими материалами.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5C3C54">
        <w:rPr>
          <w:b/>
          <w:bCs/>
          <w:i/>
          <w:iCs/>
          <w:color w:val="000000"/>
        </w:rPr>
        <w:t>2. Эмоциональность – </w:t>
      </w:r>
      <w:r w:rsidRPr="005C3C54">
        <w:rPr>
          <w:color w:val="000000"/>
        </w:rPr>
        <w:t>показывает отношение автора к изображаемому (эстетическое оформление работы, аккуратность).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ind w:firstLine="708"/>
        <w:jc w:val="both"/>
        <w:rPr>
          <w:color w:val="000000"/>
        </w:rPr>
      </w:pPr>
      <w:r w:rsidRPr="005C3C54">
        <w:rPr>
          <w:b/>
          <w:bCs/>
          <w:color w:val="000000"/>
          <w:u w:val="single"/>
        </w:rPr>
        <w:t>Определение уровня художественного развития.</w:t>
      </w:r>
    </w:p>
    <w:p w:rsidR="00E44359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  <w:u w:val="single"/>
        </w:rPr>
      </w:pPr>
      <w:r w:rsidRPr="005C3C54">
        <w:rPr>
          <w:b/>
          <w:bCs/>
          <w:color w:val="000000"/>
        </w:rPr>
        <w:t xml:space="preserve">4-й уровень </w:t>
      </w:r>
      <w:r>
        <w:rPr>
          <w:b/>
          <w:bCs/>
          <w:color w:val="000000"/>
        </w:rPr>
        <w:t xml:space="preserve">(высокий - красный) </w:t>
      </w:r>
      <w:r w:rsidRPr="005C3C54">
        <w:rPr>
          <w:b/>
          <w:bCs/>
          <w:color w:val="000000"/>
        </w:rPr>
        <w:t> </w:t>
      </w:r>
      <w:r w:rsidRPr="005C3C54">
        <w:rPr>
          <w:color w:val="000000"/>
        </w:rPr>
        <w:t>Развито творческое воображение, фантазия; готовность к импровизации (объединение объектов в композицию); чувство эмоционального сопереживания. Хорошее владение графическими навыками. Аккуратность выполнения. 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>
        <w:rPr>
          <w:b/>
          <w:bCs/>
          <w:color w:val="000000"/>
        </w:rPr>
        <w:t xml:space="preserve"> 3-й уровень (хороший - синий)</w:t>
      </w:r>
      <w:r w:rsidRPr="005C3C54">
        <w:rPr>
          <w:b/>
          <w:bCs/>
          <w:color w:val="000000"/>
        </w:rPr>
        <w:t> </w:t>
      </w:r>
      <w:r>
        <w:rPr>
          <w:b/>
          <w:bCs/>
          <w:color w:val="000000"/>
        </w:rPr>
        <w:t xml:space="preserve"> </w:t>
      </w:r>
      <w:r w:rsidRPr="005C3C54">
        <w:rPr>
          <w:color w:val="000000"/>
        </w:rPr>
        <w:t>Аналогичны показателям 4-го уровня, но недостаточно развит дар импровизации, фантазии.</w:t>
      </w:r>
    </w:p>
    <w:p w:rsidR="00E44359" w:rsidRPr="005C3C54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>
        <w:rPr>
          <w:b/>
          <w:bCs/>
          <w:color w:val="000000"/>
        </w:rPr>
        <w:t xml:space="preserve">2-й уровень (средний - </w:t>
      </w:r>
      <w:r w:rsidRPr="0067028C">
        <w:rPr>
          <w:b/>
          <w:bCs/>
          <w:color w:val="000000"/>
        </w:rPr>
        <w:t>зеленый)</w:t>
      </w:r>
      <w:r>
        <w:rPr>
          <w:b/>
          <w:bCs/>
          <w:color w:val="000000"/>
        </w:rPr>
        <w:t xml:space="preserve"> </w:t>
      </w:r>
      <w:r w:rsidRPr="005C3C54">
        <w:rPr>
          <w:color w:val="000000"/>
        </w:rPr>
        <w:t>Достаточно хорошее владение графическими навыками, наличие эмоциональной окрашенности. Однако творческое воображение развито недостаточно. Присутствует схематичность, склонность к шаблону. Не переданы пропорции, пространство. Нет композиции.</w:t>
      </w:r>
    </w:p>
    <w:p w:rsidR="00E44359" w:rsidRDefault="00E44359" w:rsidP="00DA5D07">
      <w:pPr>
        <w:pStyle w:val="NormalWeb"/>
        <w:shd w:val="clear" w:color="auto" w:fill="FFFFFF"/>
        <w:spacing w:beforeAutospacing="0" w:after="0"/>
        <w:jc w:val="both"/>
        <w:rPr>
          <w:color w:val="000000"/>
        </w:rPr>
      </w:pPr>
      <w:r w:rsidRPr="005C3C54">
        <w:rPr>
          <w:b/>
          <w:bCs/>
          <w:color w:val="000000"/>
        </w:rPr>
        <w:t>1-й уровень (низкий</w:t>
      </w:r>
      <w:r>
        <w:rPr>
          <w:b/>
          <w:bCs/>
          <w:color w:val="000000"/>
        </w:rPr>
        <w:t xml:space="preserve"> - </w:t>
      </w:r>
      <w:r w:rsidRPr="0067028C">
        <w:rPr>
          <w:b/>
          <w:bCs/>
          <w:color w:val="000000"/>
        </w:rPr>
        <w:t>желтый)</w:t>
      </w:r>
      <w:r>
        <w:rPr>
          <w:color w:val="000000"/>
        </w:rPr>
        <w:t xml:space="preserve"> </w:t>
      </w:r>
      <w:r w:rsidRPr="005C3C54">
        <w:rPr>
          <w:color w:val="000000"/>
        </w:rPr>
        <w:t>Графические умения</w:t>
      </w:r>
      <w:r w:rsidRPr="005C3C54">
        <w:rPr>
          <w:b/>
          <w:bCs/>
          <w:color w:val="000000"/>
        </w:rPr>
        <w:t> </w:t>
      </w:r>
      <w:r w:rsidRPr="005C3C54">
        <w:rPr>
          <w:color w:val="000000"/>
        </w:rPr>
        <w:t>развиты слабо. Нет образных ассоциаций. Отношение к работе формальное.</w:t>
      </w:r>
    </w:p>
    <w:p w:rsidR="00E44359" w:rsidRDefault="00E44359" w:rsidP="00DA5D07">
      <w:pPr>
        <w:pStyle w:val="NormalWeb"/>
        <w:shd w:val="clear" w:color="auto" w:fill="FFFFFF"/>
        <w:spacing w:beforeAutospacing="0" w:after="150"/>
        <w:rPr>
          <w:rFonts w:ascii="Arial" w:hAnsi="Arial" w:cs="Arial"/>
          <w:color w:val="000000"/>
          <w:sz w:val="21"/>
          <w:szCs w:val="21"/>
        </w:rPr>
      </w:pPr>
      <w:r w:rsidRPr="005C3C54">
        <w:rPr>
          <w:color w:val="000000"/>
        </w:rPr>
        <w:t>На основании выявленных уровней составляется карта художественного развития обу</w:t>
      </w:r>
      <w:r>
        <w:rPr>
          <w:color w:val="000000"/>
        </w:rPr>
        <w:t>ч</w:t>
      </w:r>
      <w:r w:rsidRPr="005C3C54">
        <w:rPr>
          <w:color w:val="000000"/>
        </w:rPr>
        <w:t>ающихся</w:t>
      </w:r>
      <w:r w:rsidRPr="005C3C54">
        <w:rPr>
          <w:rFonts w:ascii="Arial" w:hAnsi="Arial" w:cs="Arial"/>
          <w:color w:val="000000"/>
          <w:sz w:val="21"/>
          <w:szCs w:val="21"/>
        </w:rPr>
        <w:t>.</w:t>
      </w:r>
    </w:p>
    <w:p w:rsidR="00E44359" w:rsidRPr="00EA2488" w:rsidRDefault="00E44359" w:rsidP="00DA5D07">
      <w:pPr>
        <w:pStyle w:val="NormalWeb"/>
        <w:shd w:val="clear" w:color="auto" w:fill="FFFFFF"/>
        <w:spacing w:beforeAutospacing="0" w:after="150"/>
        <w:rPr>
          <w:color w:val="000000"/>
          <w:sz w:val="22"/>
          <w:szCs w:val="22"/>
        </w:rPr>
      </w:pPr>
      <w:r w:rsidRPr="00EA2488">
        <w:rPr>
          <w:color w:val="000000"/>
          <w:sz w:val="22"/>
          <w:szCs w:val="22"/>
        </w:rPr>
        <w:t>(Пример)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3"/>
        <w:gridCol w:w="4344"/>
        <w:gridCol w:w="1155"/>
        <w:gridCol w:w="1279"/>
        <w:gridCol w:w="1278"/>
        <w:gridCol w:w="1228"/>
      </w:tblGrid>
      <w:tr w:rsidR="00E44359">
        <w:tc>
          <w:tcPr>
            <w:tcW w:w="392" w:type="dxa"/>
            <w:vMerge w:val="restart"/>
          </w:tcPr>
          <w:p w:rsidR="00E44359" w:rsidRPr="00EB531D" w:rsidRDefault="00E44359" w:rsidP="00EB531D">
            <w:pPr>
              <w:pStyle w:val="NormalWeb"/>
              <w:spacing w:beforeAutospacing="0" w:after="150"/>
              <w:rPr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color w:val="000000"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4819" w:type="dxa"/>
            <w:vMerge w:val="restart"/>
          </w:tcPr>
          <w:p w:rsidR="00E44359" w:rsidRPr="00EB531D" w:rsidRDefault="00E44359" w:rsidP="00EB531D">
            <w:pPr>
              <w:pStyle w:val="NormalWeb"/>
              <w:spacing w:beforeAutospacing="0"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r w:rsidRPr="00EB531D">
              <w:rPr>
                <w:color w:val="000000"/>
                <w:lang w:eastAsia="en-US"/>
              </w:rPr>
              <w:t>ФИ обучающегося</w:t>
            </w:r>
          </w:p>
        </w:tc>
        <w:tc>
          <w:tcPr>
            <w:tcW w:w="5471" w:type="dxa"/>
            <w:gridSpan w:val="4"/>
          </w:tcPr>
          <w:p w:rsidR="00E44359" w:rsidRPr="00EB531D" w:rsidRDefault="00E44359" w:rsidP="00EB531D">
            <w:pPr>
              <w:pStyle w:val="NormalWeb"/>
              <w:spacing w:beforeAutospacing="0"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r w:rsidRPr="00EB531D">
              <w:rPr>
                <w:color w:val="000000"/>
                <w:lang w:eastAsia="en-US"/>
              </w:rPr>
              <w:t>Уровень художественного развития</w:t>
            </w:r>
          </w:p>
        </w:tc>
      </w:tr>
      <w:tr w:rsidR="00E44359">
        <w:tc>
          <w:tcPr>
            <w:tcW w:w="392" w:type="dxa"/>
            <w:vMerge/>
          </w:tcPr>
          <w:p w:rsidR="00E44359" w:rsidRPr="00EB531D" w:rsidRDefault="00E44359" w:rsidP="00EB531D">
            <w:pPr>
              <w:pStyle w:val="NormalWeb"/>
              <w:spacing w:beforeAutospacing="0" w:after="150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4819" w:type="dxa"/>
            <w:vMerge/>
          </w:tcPr>
          <w:p w:rsidR="00E44359" w:rsidRPr="00EB531D" w:rsidRDefault="00E44359" w:rsidP="00EB531D">
            <w:pPr>
              <w:pStyle w:val="NormalWeb"/>
              <w:spacing w:beforeAutospacing="0" w:after="150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1276" w:type="dxa"/>
          </w:tcPr>
          <w:p w:rsidR="00E44359" w:rsidRPr="00EB531D" w:rsidRDefault="00E44359" w:rsidP="00EB531D">
            <w:pPr>
              <w:pStyle w:val="NormalWeb"/>
              <w:spacing w:beforeAutospacing="0"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r w:rsidRPr="00EB531D"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418" w:type="dxa"/>
          </w:tcPr>
          <w:p w:rsidR="00E44359" w:rsidRPr="00EB531D" w:rsidRDefault="00E44359" w:rsidP="00EB531D">
            <w:pPr>
              <w:pStyle w:val="NormalWeb"/>
              <w:spacing w:beforeAutospacing="0"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r w:rsidRPr="00EB531D"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417" w:type="dxa"/>
          </w:tcPr>
          <w:p w:rsidR="00E44359" w:rsidRPr="00EB531D" w:rsidRDefault="00E44359" w:rsidP="00EB531D">
            <w:pPr>
              <w:pStyle w:val="NormalWeb"/>
              <w:spacing w:beforeAutospacing="0"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r w:rsidRPr="00EB531D"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360" w:type="dxa"/>
          </w:tcPr>
          <w:p w:rsidR="00E44359" w:rsidRPr="00EB531D" w:rsidRDefault="00E44359" w:rsidP="00EB531D">
            <w:pPr>
              <w:pStyle w:val="NormalWeb"/>
              <w:spacing w:beforeAutospacing="0"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  <w:r w:rsidRPr="00EB531D"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  <w:t>4</w:t>
            </w:r>
          </w:p>
        </w:tc>
      </w:tr>
      <w:tr w:rsidR="00E44359">
        <w:tc>
          <w:tcPr>
            <w:tcW w:w="392" w:type="dxa"/>
          </w:tcPr>
          <w:p w:rsidR="00E44359" w:rsidRPr="00EB531D" w:rsidRDefault="00E44359" w:rsidP="00EB531D">
            <w:pPr>
              <w:pStyle w:val="NormalWeb"/>
              <w:spacing w:beforeAutospacing="0" w:after="150"/>
              <w:rPr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color w:val="000000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4819" w:type="dxa"/>
          </w:tcPr>
          <w:p w:rsidR="00E44359" w:rsidRPr="00EB531D" w:rsidRDefault="00E44359" w:rsidP="00EB531D">
            <w:pPr>
              <w:pStyle w:val="NormalWeb"/>
              <w:spacing w:beforeAutospacing="0" w:after="150"/>
              <w:rPr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color w:val="000000"/>
                <w:sz w:val="22"/>
                <w:szCs w:val="22"/>
                <w:lang w:eastAsia="en-US"/>
              </w:rPr>
              <w:t>Иванов Иван</w:t>
            </w:r>
          </w:p>
        </w:tc>
        <w:tc>
          <w:tcPr>
            <w:tcW w:w="1276" w:type="dxa"/>
          </w:tcPr>
          <w:p w:rsidR="00E44359" w:rsidRPr="00EB531D" w:rsidRDefault="00E44359" w:rsidP="00EB531D">
            <w:pPr>
              <w:pStyle w:val="NormalWeb"/>
              <w:spacing w:beforeAutospacing="0"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1418" w:type="dxa"/>
          </w:tcPr>
          <w:p w:rsidR="00E44359" w:rsidRPr="00EB531D" w:rsidRDefault="00E44359" w:rsidP="00EB531D">
            <w:pPr>
              <w:pStyle w:val="NormalWeb"/>
              <w:spacing w:beforeAutospacing="0"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1417" w:type="dxa"/>
          </w:tcPr>
          <w:p w:rsidR="00E44359" w:rsidRPr="00EB531D" w:rsidRDefault="00E44359" w:rsidP="00EB531D">
            <w:pPr>
              <w:pStyle w:val="NormalWeb"/>
              <w:spacing w:beforeAutospacing="0"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1360" w:type="dxa"/>
            <w:shd w:val="clear" w:color="auto" w:fill="FF0000"/>
          </w:tcPr>
          <w:p w:rsidR="00E44359" w:rsidRPr="00EB531D" w:rsidRDefault="00E44359" w:rsidP="00EB531D">
            <w:pPr>
              <w:pStyle w:val="NormalWeb"/>
              <w:spacing w:beforeAutospacing="0"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</w:p>
        </w:tc>
      </w:tr>
      <w:tr w:rsidR="00E44359">
        <w:tc>
          <w:tcPr>
            <w:tcW w:w="392" w:type="dxa"/>
          </w:tcPr>
          <w:p w:rsidR="00E44359" w:rsidRPr="00EB531D" w:rsidRDefault="00E44359" w:rsidP="00EB531D">
            <w:pPr>
              <w:pStyle w:val="NormalWeb"/>
              <w:spacing w:beforeAutospacing="0" w:after="150"/>
              <w:rPr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color w:val="000000"/>
                <w:sz w:val="22"/>
                <w:szCs w:val="22"/>
                <w:lang w:eastAsia="en-US"/>
              </w:rPr>
              <w:t>….</w:t>
            </w:r>
          </w:p>
        </w:tc>
        <w:tc>
          <w:tcPr>
            <w:tcW w:w="4819" w:type="dxa"/>
          </w:tcPr>
          <w:p w:rsidR="00E44359" w:rsidRPr="00EB531D" w:rsidRDefault="00E44359" w:rsidP="00EB531D">
            <w:pPr>
              <w:pStyle w:val="NormalWeb"/>
              <w:spacing w:beforeAutospacing="0" w:after="15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</w:tcPr>
          <w:p w:rsidR="00E44359" w:rsidRPr="00EB531D" w:rsidRDefault="00E44359" w:rsidP="00EB531D">
            <w:pPr>
              <w:pStyle w:val="NormalWeb"/>
              <w:spacing w:beforeAutospacing="0"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1418" w:type="dxa"/>
          </w:tcPr>
          <w:p w:rsidR="00E44359" w:rsidRPr="00EB531D" w:rsidRDefault="00E44359" w:rsidP="00EB531D">
            <w:pPr>
              <w:pStyle w:val="NormalWeb"/>
              <w:spacing w:beforeAutospacing="0"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1417" w:type="dxa"/>
          </w:tcPr>
          <w:p w:rsidR="00E44359" w:rsidRPr="00EB531D" w:rsidRDefault="00E44359" w:rsidP="00EB531D">
            <w:pPr>
              <w:pStyle w:val="NormalWeb"/>
              <w:spacing w:beforeAutospacing="0"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1360" w:type="dxa"/>
            <w:shd w:val="clear" w:color="auto" w:fill="FFFFFF"/>
          </w:tcPr>
          <w:p w:rsidR="00E44359" w:rsidRPr="00EB531D" w:rsidRDefault="00E44359" w:rsidP="00EB531D">
            <w:pPr>
              <w:pStyle w:val="NormalWeb"/>
              <w:spacing w:beforeAutospacing="0" w:after="150"/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US"/>
              </w:rPr>
            </w:pPr>
          </w:p>
        </w:tc>
      </w:tr>
    </w:tbl>
    <w:p w:rsidR="00E44359" w:rsidRPr="00754BB6" w:rsidRDefault="00E44359" w:rsidP="00DA5D07">
      <w:pPr>
        <w:autoSpaceDE w:val="0"/>
        <w:autoSpaceDN w:val="0"/>
        <w:adjustRightInd w:val="0"/>
        <w:spacing w:after="0" w:line="275" w:lineRule="auto"/>
      </w:pPr>
    </w:p>
    <w:p w:rsidR="00E44359" w:rsidRDefault="00E44359" w:rsidP="00DA5D07">
      <w:pPr>
        <w:spacing w:after="0" w:line="360" w:lineRule="auto"/>
        <w:ind w:firstLine="578"/>
        <w:jc w:val="both"/>
      </w:pPr>
    </w:p>
    <w:p w:rsidR="00E44359" w:rsidRDefault="00E44359" w:rsidP="00DA5D07">
      <w:pPr>
        <w:spacing w:after="0" w:line="360" w:lineRule="auto"/>
        <w:ind w:firstLine="578"/>
        <w:jc w:val="both"/>
      </w:pPr>
    </w:p>
    <w:p w:rsidR="00E44359" w:rsidRDefault="00E44359" w:rsidP="00DA5D07">
      <w:pPr>
        <w:spacing w:after="0" w:line="360" w:lineRule="auto"/>
        <w:ind w:firstLine="578"/>
        <w:jc w:val="both"/>
      </w:pPr>
    </w:p>
    <w:p w:rsidR="00E44359" w:rsidRDefault="00E44359" w:rsidP="00DA5D07">
      <w:pPr>
        <w:spacing w:after="0" w:line="360" w:lineRule="auto"/>
        <w:ind w:firstLine="578"/>
        <w:jc w:val="both"/>
      </w:pPr>
    </w:p>
    <w:p w:rsidR="00E44359" w:rsidRDefault="00E44359" w:rsidP="00DA5D07">
      <w:pPr>
        <w:spacing w:after="0" w:line="360" w:lineRule="auto"/>
        <w:ind w:firstLine="578"/>
        <w:jc w:val="both"/>
      </w:pPr>
    </w:p>
    <w:p w:rsidR="00E44359" w:rsidRDefault="00E44359" w:rsidP="00DA5D07">
      <w:pPr>
        <w:spacing w:after="0" w:line="360" w:lineRule="auto"/>
        <w:ind w:firstLine="578"/>
        <w:jc w:val="both"/>
      </w:pPr>
    </w:p>
    <w:p w:rsidR="00E44359" w:rsidRDefault="00E44359" w:rsidP="00DA5D07">
      <w:pPr>
        <w:spacing w:after="0" w:line="360" w:lineRule="auto"/>
        <w:jc w:val="both"/>
      </w:pPr>
    </w:p>
    <w:p w:rsidR="00E44359" w:rsidRPr="00693BD5" w:rsidRDefault="00E44359" w:rsidP="00DA5D0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2</w:t>
      </w:r>
    </w:p>
    <w:p w:rsidR="00E44359" w:rsidRPr="009F6A94" w:rsidRDefault="00E44359" w:rsidP="00DA5D0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9F6A94">
        <w:rPr>
          <w:rFonts w:ascii="Times New Roman" w:hAnsi="Times New Roman" w:cs="Times New Roman"/>
          <w:b/>
          <w:bCs/>
        </w:rPr>
        <w:t>Диагностический инструментарий</w:t>
      </w:r>
    </w:p>
    <w:p w:rsidR="00E44359" w:rsidRPr="00724DDE" w:rsidRDefault="00E44359" w:rsidP="00DA5D0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4DDE">
        <w:rPr>
          <w:rFonts w:ascii="Times New Roman" w:hAnsi="Times New Roman" w:cs="Times New Roman"/>
          <w:b/>
          <w:bCs/>
          <w:sz w:val="24"/>
          <w:szCs w:val="24"/>
        </w:rPr>
        <w:t>Система оценки «внешнего» результата образовательной деятельности</w:t>
      </w:r>
    </w:p>
    <w:p w:rsidR="00E44359" w:rsidRDefault="00E44359" w:rsidP="00DA5D0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4DDE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и показатели уровня освоения </w:t>
      </w:r>
      <w:r>
        <w:rPr>
          <w:rFonts w:ascii="Times New Roman" w:hAnsi="Times New Roman" w:cs="Times New Roman"/>
          <w:b/>
          <w:bCs/>
          <w:sz w:val="24"/>
          <w:szCs w:val="24"/>
        </w:rPr>
        <w:t>детьми содержания дополнительной общеразвивающей</w:t>
      </w:r>
      <w:r w:rsidRPr="00724DDE">
        <w:rPr>
          <w:rFonts w:ascii="Times New Roman" w:hAnsi="Times New Roman" w:cs="Times New Roman"/>
          <w:b/>
          <w:bCs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b/>
          <w:bCs/>
          <w:sz w:val="24"/>
          <w:szCs w:val="24"/>
        </w:rPr>
        <w:t>ы «Природа и фантазия»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24"/>
        <w:gridCol w:w="1876"/>
        <w:gridCol w:w="2987"/>
        <w:gridCol w:w="912"/>
        <w:gridCol w:w="1673"/>
      </w:tblGrid>
      <w:tr w:rsidR="00E44359">
        <w:tc>
          <w:tcPr>
            <w:tcW w:w="2123" w:type="dxa"/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b/>
                <w:bCs/>
                <w:lang w:eastAsia="en-US"/>
              </w:rPr>
              <w:t>Критерии</w:t>
            </w:r>
          </w:p>
        </w:tc>
        <w:tc>
          <w:tcPr>
            <w:tcW w:w="1876" w:type="dxa"/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b/>
                <w:bCs/>
                <w:lang w:eastAsia="en-US"/>
              </w:rPr>
              <w:t>Показатели</w:t>
            </w:r>
          </w:p>
        </w:tc>
        <w:tc>
          <w:tcPr>
            <w:tcW w:w="2987" w:type="dxa"/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912" w:type="dxa"/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b/>
                <w:bCs/>
                <w:lang w:eastAsia="en-US"/>
              </w:rPr>
              <w:t>Число баллов</w:t>
            </w:r>
          </w:p>
        </w:tc>
        <w:tc>
          <w:tcPr>
            <w:tcW w:w="1673" w:type="dxa"/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b/>
                <w:bCs/>
                <w:lang w:eastAsia="en-US"/>
              </w:rPr>
              <w:t>Методы диагностики</w:t>
            </w:r>
          </w:p>
        </w:tc>
      </w:tr>
      <w:tr w:rsidR="00E44359">
        <w:trPr>
          <w:trHeight w:val="616"/>
        </w:trPr>
        <w:tc>
          <w:tcPr>
            <w:tcW w:w="3999" w:type="dxa"/>
            <w:gridSpan w:val="2"/>
            <w:tcBorders>
              <w:right w:val="nil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lang w:eastAsia="en-US"/>
              </w:rPr>
              <w:t xml:space="preserve">                                                                               </w:t>
            </w:r>
          </w:p>
        </w:tc>
        <w:tc>
          <w:tcPr>
            <w:tcW w:w="5572" w:type="dxa"/>
            <w:gridSpan w:val="3"/>
            <w:tcBorders>
              <w:left w:val="nil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b/>
                <w:bCs/>
                <w:lang w:eastAsia="en-US"/>
              </w:rPr>
              <w:t>Теоретическая подготовка</w:t>
            </w:r>
          </w:p>
        </w:tc>
      </w:tr>
      <w:tr w:rsidR="00E44359">
        <w:tc>
          <w:tcPr>
            <w:tcW w:w="2123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Уровень теоретических знаний по основным разделам учебно-тематического плана программы</w:t>
            </w:r>
          </w:p>
        </w:tc>
        <w:tc>
          <w:tcPr>
            <w:tcW w:w="1876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Соответствие теоретических знаний программным требованиям</w:t>
            </w:r>
          </w:p>
        </w:tc>
        <w:tc>
          <w:tcPr>
            <w:tcW w:w="2987" w:type="dxa"/>
          </w:tcPr>
          <w:p w:rsidR="00E44359" w:rsidRPr="00EB531D" w:rsidRDefault="00E44359" w:rsidP="00EB53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не усвоил теоретическое содержание программы</w:t>
            </w:r>
          </w:p>
          <w:p w:rsidR="00E44359" w:rsidRPr="00EB531D" w:rsidRDefault="00E44359" w:rsidP="00EB53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 xml:space="preserve"> овладел менее чем ½ объема знаний,</w:t>
            </w:r>
          </w:p>
          <w:p w:rsidR="00E44359" w:rsidRPr="00EB531D" w:rsidRDefault="00E44359" w:rsidP="00EB531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предусмотренных программой  объем усвоенных знаний составляет более ½</w:t>
            </w:r>
          </w:p>
          <w:p w:rsidR="00E44359" w:rsidRPr="00EB531D" w:rsidRDefault="00E44359" w:rsidP="00EB531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освоил весь объем знаний, предусмотренных программой за конкретный период</w:t>
            </w:r>
          </w:p>
        </w:tc>
        <w:tc>
          <w:tcPr>
            <w:tcW w:w="912" w:type="dxa"/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0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2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673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Наблюдение, опрос.</w:t>
            </w:r>
          </w:p>
        </w:tc>
      </w:tr>
      <w:tr w:rsidR="00E44359">
        <w:trPr>
          <w:trHeight w:val="562"/>
        </w:trPr>
        <w:tc>
          <w:tcPr>
            <w:tcW w:w="9571" w:type="dxa"/>
            <w:gridSpan w:val="5"/>
          </w:tcPr>
          <w:p w:rsidR="00E44359" w:rsidRPr="00EB531D" w:rsidRDefault="00E44359" w:rsidP="00C73A80">
            <w:pPr>
              <w:pStyle w:val="Default"/>
            </w:pPr>
            <w:r w:rsidRPr="00EB531D">
              <w:rPr>
                <w:lang w:val="en-US"/>
              </w:rPr>
              <w:t xml:space="preserve">  </w:t>
            </w:r>
          </w:p>
          <w:tbl>
            <w:tblPr>
              <w:tblW w:w="0" w:type="auto"/>
              <w:jc w:val="center"/>
              <w:tblLook w:val="0000"/>
            </w:tblPr>
            <w:tblGrid>
              <w:gridCol w:w="3142"/>
            </w:tblGrid>
            <w:tr w:rsidR="00E44359" w:rsidRPr="00393D94">
              <w:trPr>
                <w:trHeight w:val="115"/>
                <w:jc w:val="center"/>
              </w:trPr>
              <w:tc>
                <w:tcPr>
                  <w:tcW w:w="0" w:type="auto"/>
                </w:tcPr>
                <w:p w:rsidR="00E44359" w:rsidRPr="00EB531D" w:rsidRDefault="00E44359" w:rsidP="00C73A80">
                  <w:pPr>
                    <w:pStyle w:val="Default"/>
                  </w:pPr>
                  <w:r w:rsidRPr="00EB531D">
                    <w:t xml:space="preserve"> </w:t>
                  </w:r>
                  <w:r w:rsidRPr="00EB531D">
                    <w:rPr>
                      <w:b/>
                      <w:bCs/>
                    </w:rPr>
                    <w:t xml:space="preserve">Практическая подготовка </w:t>
                  </w:r>
                </w:p>
              </w:tc>
            </w:tr>
          </w:tbl>
          <w:p w:rsidR="00E44359" w:rsidRPr="00EB531D" w:rsidRDefault="00E44359" w:rsidP="00C73A80">
            <w:pPr>
              <w:pStyle w:val="Default"/>
              <w:rPr>
                <w:lang w:val="en-US"/>
              </w:rPr>
            </w:pPr>
          </w:p>
          <w:tbl>
            <w:tblPr>
              <w:tblW w:w="0" w:type="auto"/>
              <w:tblLook w:val="0000"/>
            </w:tblPr>
            <w:tblGrid>
              <w:gridCol w:w="236"/>
            </w:tblGrid>
            <w:tr w:rsidR="00E44359">
              <w:trPr>
                <w:trHeight w:val="115"/>
              </w:trPr>
              <w:tc>
                <w:tcPr>
                  <w:tcW w:w="0" w:type="auto"/>
                </w:tcPr>
                <w:p w:rsidR="00E44359" w:rsidRPr="00EB531D" w:rsidRDefault="00E44359" w:rsidP="00C73A80">
                  <w:pPr>
                    <w:pStyle w:val="Default"/>
                    <w:rPr>
                      <w:lang w:val="en-US"/>
                    </w:rPr>
                  </w:pPr>
                  <w:r w:rsidRPr="00EB531D">
                    <w:rPr>
                      <w:b/>
                      <w:bCs/>
                      <w:lang w:val="en-US"/>
                    </w:rPr>
                    <w:t xml:space="preserve">   </w:t>
                  </w:r>
                </w:p>
              </w:tc>
            </w:tr>
          </w:tbl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E44359">
        <w:tc>
          <w:tcPr>
            <w:tcW w:w="2123" w:type="dxa"/>
          </w:tcPr>
          <w:p w:rsidR="00E44359" w:rsidRPr="00EB531D" w:rsidRDefault="00E44359" w:rsidP="00C73A80">
            <w:pPr>
              <w:pStyle w:val="Default"/>
            </w:pPr>
          </w:p>
          <w:tbl>
            <w:tblPr>
              <w:tblW w:w="0" w:type="auto"/>
              <w:tblLook w:val="0000"/>
            </w:tblPr>
            <w:tblGrid>
              <w:gridCol w:w="1908"/>
            </w:tblGrid>
            <w:tr w:rsidR="00E44359">
              <w:trPr>
                <w:trHeight w:val="289"/>
              </w:trPr>
              <w:tc>
                <w:tcPr>
                  <w:tcW w:w="0" w:type="auto"/>
                </w:tcPr>
                <w:p w:rsidR="00E44359" w:rsidRPr="00EB531D" w:rsidRDefault="00E44359" w:rsidP="00C73A80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EB531D">
                    <w:rPr>
                      <w:sz w:val="22"/>
                      <w:szCs w:val="22"/>
                    </w:rPr>
                    <w:t xml:space="preserve"> Уровень умений и навыков, </w:t>
                  </w:r>
                </w:p>
                <w:p w:rsidR="00E44359" w:rsidRPr="00EB531D" w:rsidRDefault="00E44359" w:rsidP="00C73A80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EB531D">
                    <w:rPr>
                      <w:sz w:val="22"/>
                      <w:szCs w:val="22"/>
                    </w:rPr>
                    <w:t xml:space="preserve">предусмотренных программой (по основным разделам учебно-тематического плана) </w:t>
                  </w:r>
                </w:p>
                <w:p w:rsidR="00E44359" w:rsidRPr="00EB531D" w:rsidRDefault="00E44359" w:rsidP="00C73A80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76" w:type="dxa"/>
          </w:tcPr>
          <w:p w:rsidR="00E44359" w:rsidRPr="00EB531D" w:rsidRDefault="00E44359" w:rsidP="00C73A80">
            <w:pPr>
              <w:pStyle w:val="Default"/>
            </w:pPr>
          </w:p>
          <w:tbl>
            <w:tblPr>
              <w:tblW w:w="0" w:type="auto"/>
              <w:tblLook w:val="0000"/>
            </w:tblPr>
            <w:tblGrid>
              <w:gridCol w:w="1660"/>
            </w:tblGrid>
            <w:tr w:rsidR="00E44359">
              <w:trPr>
                <w:trHeight w:val="289"/>
              </w:trPr>
              <w:tc>
                <w:tcPr>
                  <w:tcW w:w="0" w:type="auto"/>
                </w:tcPr>
                <w:p w:rsidR="00E44359" w:rsidRPr="00EB531D" w:rsidRDefault="00E44359" w:rsidP="00C73A80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EB531D">
                    <w:rPr>
                      <w:sz w:val="22"/>
                      <w:szCs w:val="22"/>
                    </w:rPr>
                    <w:t xml:space="preserve">Соответствие практических умений и навыков </w:t>
                  </w:r>
                </w:p>
                <w:p w:rsidR="00E44359" w:rsidRPr="00EB531D" w:rsidRDefault="00E44359" w:rsidP="00C73A80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EB531D">
                    <w:rPr>
                      <w:sz w:val="22"/>
                      <w:szCs w:val="22"/>
                    </w:rPr>
                    <w:t xml:space="preserve">программным требованиям </w:t>
                  </w:r>
                </w:p>
                <w:p w:rsidR="00E44359" w:rsidRPr="00EB531D" w:rsidRDefault="00E44359" w:rsidP="00C73A80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87" w:type="dxa"/>
          </w:tcPr>
          <w:p w:rsidR="00E44359" w:rsidRPr="00EB531D" w:rsidRDefault="00E44359" w:rsidP="00EB531D">
            <w:pPr>
              <w:autoSpaceDE w:val="0"/>
              <w:autoSpaceDN w:val="0"/>
              <w:adjustRightInd w:val="0"/>
              <w:spacing w:after="0" w:line="240" w:lineRule="auto"/>
              <w:rPr>
                <w:rFonts w:ascii="Symbol" w:hAnsi="Symbol" w:cs="Symbol"/>
                <w:color w:val="000000"/>
                <w:sz w:val="24"/>
                <w:szCs w:val="24"/>
                <w:lang w:eastAsia="en-US"/>
              </w:rPr>
            </w:pPr>
          </w:p>
          <w:tbl>
            <w:tblPr>
              <w:tblW w:w="0" w:type="auto"/>
              <w:tblLook w:val="0000"/>
            </w:tblPr>
            <w:tblGrid>
              <w:gridCol w:w="2771"/>
            </w:tblGrid>
            <w:tr w:rsidR="00E44359" w:rsidRPr="00393D94">
              <w:trPr>
                <w:trHeight w:val="425"/>
              </w:trPr>
              <w:tc>
                <w:tcPr>
                  <w:tcW w:w="0" w:type="auto"/>
                </w:tcPr>
                <w:p w:rsidR="00E44359" w:rsidRPr="00393D94" w:rsidRDefault="00E44359" w:rsidP="00DA5D07">
                  <w:pPr>
                    <w:pStyle w:val="ListParagraph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ymbol" w:hAnsi="Symbol" w:cs="Symbol"/>
                    </w:rPr>
                  </w:pPr>
                  <w:r w:rsidRPr="00393D94">
                    <w:rPr>
                      <w:rFonts w:ascii="Times New Roman" w:hAnsi="Times New Roman" w:cs="Times New Roman"/>
                      <w:color w:val="000000"/>
                    </w:rPr>
                    <w:t>не овладел умениями и навыками</w:t>
                  </w:r>
                </w:p>
                <w:p w:rsidR="00E44359" w:rsidRPr="00393D94" w:rsidRDefault="00E44359" w:rsidP="00DA5D07">
                  <w:pPr>
                    <w:pStyle w:val="ListParagraph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393D94">
                    <w:rPr>
                      <w:rFonts w:ascii="Times New Roman" w:hAnsi="Times New Roman" w:cs="Times New Roman"/>
                      <w:color w:val="000000"/>
                    </w:rPr>
                    <w:t>овладел менее чем ½ предусмотренных умений и навыков</w:t>
                  </w:r>
                </w:p>
                <w:p w:rsidR="00E44359" w:rsidRPr="00393D94" w:rsidRDefault="00E44359" w:rsidP="00DA5D07">
                  <w:pPr>
                    <w:pStyle w:val="ListParagraph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393D94">
                    <w:rPr>
                      <w:rFonts w:ascii="Times New Roman" w:hAnsi="Times New Roman" w:cs="Times New Roman"/>
                    </w:rPr>
                    <w:t xml:space="preserve">объем усвоенных умений и навыков составляет более ½; </w:t>
                  </w:r>
                </w:p>
                <w:p w:rsidR="00E44359" w:rsidRPr="00EB531D" w:rsidRDefault="00E44359" w:rsidP="00DA5D07">
                  <w:pPr>
                    <w:pStyle w:val="Default"/>
                    <w:numPr>
                      <w:ilvl w:val="0"/>
                      <w:numId w:val="27"/>
                    </w:numPr>
                    <w:rPr>
                      <w:sz w:val="26"/>
                      <w:szCs w:val="26"/>
                    </w:rPr>
                  </w:pPr>
                  <w:r w:rsidRPr="00EB531D">
                    <w:rPr>
                      <w:sz w:val="22"/>
                      <w:szCs w:val="22"/>
                    </w:rPr>
                    <w:t>овладел практически всеми умениями и навыками, предусмотренными программой за конкретный период</w:t>
                  </w:r>
                  <w:r w:rsidRPr="00EB531D">
                    <w:rPr>
                      <w:sz w:val="26"/>
                      <w:szCs w:val="26"/>
                    </w:rPr>
                    <w:t xml:space="preserve"> </w:t>
                  </w:r>
                </w:p>
                <w:p w:rsidR="00E44359" w:rsidRPr="00393D94" w:rsidRDefault="00E44359" w:rsidP="00C73A8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  <w:p w:rsidR="00E44359" w:rsidRPr="00393D94" w:rsidRDefault="00E44359" w:rsidP="00C73A8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12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0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2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673" w:type="dxa"/>
          </w:tcPr>
          <w:p w:rsidR="00E44359" w:rsidRPr="00EB531D" w:rsidRDefault="00E44359" w:rsidP="00EB531D">
            <w:pPr>
              <w:pStyle w:val="Default"/>
              <w:jc w:val="both"/>
            </w:pPr>
          </w:p>
          <w:tbl>
            <w:tblPr>
              <w:tblW w:w="0" w:type="auto"/>
              <w:tblLook w:val="0000"/>
            </w:tblPr>
            <w:tblGrid>
              <w:gridCol w:w="1457"/>
            </w:tblGrid>
            <w:tr w:rsidR="00E44359" w:rsidRPr="00393D94">
              <w:trPr>
                <w:trHeight w:val="289"/>
              </w:trPr>
              <w:tc>
                <w:tcPr>
                  <w:tcW w:w="0" w:type="auto"/>
                </w:tcPr>
                <w:p w:rsidR="00E44359" w:rsidRPr="00EB531D" w:rsidRDefault="00E44359" w:rsidP="00C73A80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EB531D">
                    <w:rPr>
                      <w:sz w:val="22"/>
                      <w:szCs w:val="22"/>
                    </w:rPr>
                    <w:t>Наблюдение, контрольное</w:t>
                  </w:r>
                </w:p>
              </w:tc>
            </w:tr>
          </w:tbl>
          <w:p w:rsidR="00E44359" w:rsidRPr="00EB531D" w:rsidRDefault="00E44359" w:rsidP="00EB53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задание</w:t>
            </w:r>
          </w:p>
        </w:tc>
      </w:tr>
      <w:tr w:rsidR="00E44359">
        <w:tc>
          <w:tcPr>
            <w:tcW w:w="2123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Уровень владения специальным оборудованием и оснащением </w:t>
            </w: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Отсутствие затруднений в использовании специального оборудования и оснащения </w:t>
            </w:r>
          </w:p>
        </w:tc>
        <w:tc>
          <w:tcPr>
            <w:tcW w:w="2987" w:type="dxa"/>
          </w:tcPr>
          <w:p w:rsidR="00E44359" w:rsidRPr="00EB531D" w:rsidRDefault="00E44359" w:rsidP="00C73A80">
            <w:pPr>
              <w:pStyle w:val="Default"/>
              <w:rPr>
                <w:color w:val="auto"/>
              </w:rPr>
            </w:pPr>
          </w:p>
          <w:p w:rsidR="00E44359" w:rsidRPr="00EB531D" w:rsidRDefault="00E44359" w:rsidP="00EB531D">
            <w:pPr>
              <w:pStyle w:val="Default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не пользуется специальными приборами и инструментами </w:t>
            </w:r>
          </w:p>
          <w:p w:rsidR="00E44359" w:rsidRPr="00EB531D" w:rsidRDefault="00E44359" w:rsidP="00EB531D">
            <w:pPr>
              <w:pStyle w:val="Default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испытывает серьезные затруднения при работе с оборудованием </w:t>
            </w:r>
          </w:p>
          <w:p w:rsidR="00E44359" w:rsidRPr="00EB531D" w:rsidRDefault="00E44359" w:rsidP="00EB531D">
            <w:pPr>
              <w:pStyle w:val="Default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работает с оборудованием с помощью педагога; </w:t>
            </w:r>
          </w:p>
          <w:p w:rsidR="00E44359" w:rsidRPr="00EB531D" w:rsidRDefault="00E44359" w:rsidP="00EB531D">
            <w:pPr>
              <w:pStyle w:val="Default"/>
              <w:numPr>
                <w:ilvl w:val="0"/>
                <w:numId w:val="27"/>
              </w:numPr>
              <w:rPr>
                <w:sz w:val="26"/>
                <w:szCs w:val="26"/>
              </w:rPr>
            </w:pPr>
            <w:r w:rsidRPr="00EB531D">
              <w:rPr>
                <w:sz w:val="22"/>
                <w:szCs w:val="22"/>
              </w:rPr>
              <w:t>работает с оборудованием самостоятельно, не испытывает особых трудностей</w:t>
            </w:r>
            <w:r w:rsidRPr="00EB531D">
              <w:rPr>
                <w:sz w:val="26"/>
                <w:szCs w:val="26"/>
              </w:rPr>
              <w:t xml:space="preserve"> </w:t>
            </w:r>
          </w:p>
          <w:p w:rsidR="00E44359" w:rsidRPr="00EB531D" w:rsidRDefault="00E44359" w:rsidP="00C73A80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912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73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Наблюдение, контрольное задание </w:t>
            </w:r>
          </w:p>
        </w:tc>
      </w:tr>
      <w:tr w:rsidR="00E44359">
        <w:tc>
          <w:tcPr>
            <w:tcW w:w="2123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Уровень креативности </w:t>
            </w: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Наличие творческого подхода при выполнении практических заданий </w:t>
            </w: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987" w:type="dxa"/>
          </w:tcPr>
          <w:p w:rsidR="00E44359" w:rsidRPr="00EB531D" w:rsidRDefault="00E44359" w:rsidP="00C73A80">
            <w:pPr>
              <w:pStyle w:val="Default"/>
              <w:rPr>
                <w:color w:val="auto"/>
              </w:rPr>
            </w:pPr>
          </w:p>
          <w:p w:rsidR="00E44359" w:rsidRPr="00EB531D" w:rsidRDefault="00E44359" w:rsidP="00EB531D">
            <w:pPr>
              <w:pStyle w:val="Default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начальный (элементарный) уровень развития креативности – ребенок в состоянии выполнять лишь простейшие практические задания педагога </w:t>
            </w:r>
          </w:p>
          <w:p w:rsidR="00E44359" w:rsidRPr="00EB531D" w:rsidRDefault="00E44359" w:rsidP="00EB531D">
            <w:pPr>
              <w:pStyle w:val="Default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репродуктивный уровень – в основном, выполняет задания на основе образца </w:t>
            </w:r>
          </w:p>
          <w:p w:rsidR="00E44359" w:rsidRPr="00EB531D" w:rsidRDefault="00E44359" w:rsidP="00EB531D">
            <w:pPr>
              <w:pStyle w:val="Default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творческий уровень (I) – видит необходимость принятия творческих решений, выполняет практические задания с элементами творчества с помощью педагога; </w:t>
            </w:r>
          </w:p>
          <w:p w:rsidR="00E44359" w:rsidRPr="00EB531D" w:rsidRDefault="00E44359" w:rsidP="00EB531D">
            <w:pPr>
              <w:pStyle w:val="Default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творческий уровень (II) – выполняет практические задания с элементами творчества самостоятельно </w:t>
            </w: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12" w:type="dxa"/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73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Наблюдение, контрольное задание </w:t>
            </w: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44359" w:rsidRDefault="00E44359" w:rsidP="00DA5D07">
      <w:pPr>
        <w:pStyle w:val="Textbody"/>
        <w:spacing w:after="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Приложение 3</w:t>
      </w:r>
    </w:p>
    <w:p w:rsidR="00E44359" w:rsidRDefault="00E44359" w:rsidP="00DA5D07">
      <w:pPr>
        <w:jc w:val="center"/>
        <w:rPr>
          <w:rFonts w:ascii="Times New Roman" w:hAnsi="Times New Roman" w:cs="Times New Roman"/>
          <w:b/>
          <w:bCs/>
        </w:rPr>
      </w:pPr>
      <w:r w:rsidRPr="002307C2">
        <w:rPr>
          <w:rFonts w:ascii="Times New Roman" w:hAnsi="Times New Roman" w:cs="Times New Roman"/>
          <w:b/>
          <w:bCs/>
        </w:rPr>
        <w:t>Диагностика</w:t>
      </w:r>
      <w:r>
        <w:rPr>
          <w:rFonts w:ascii="Times New Roman" w:hAnsi="Times New Roman" w:cs="Times New Roman"/>
          <w:b/>
          <w:bCs/>
        </w:rPr>
        <w:t xml:space="preserve"> </w:t>
      </w:r>
      <w:r w:rsidRPr="002307C2">
        <w:rPr>
          <w:rFonts w:ascii="Times New Roman" w:hAnsi="Times New Roman" w:cs="Times New Roman"/>
          <w:b/>
          <w:bCs/>
        </w:rPr>
        <w:t xml:space="preserve">(промежуточная/итоговая) усвоения  содержания обучающимися дополнительной </w:t>
      </w:r>
      <w:r>
        <w:rPr>
          <w:rFonts w:ascii="Times New Roman" w:hAnsi="Times New Roman" w:cs="Times New Roman"/>
          <w:b/>
          <w:bCs/>
        </w:rPr>
        <w:t xml:space="preserve">общеразвивающей </w:t>
      </w:r>
      <w:r w:rsidRPr="002307C2">
        <w:rPr>
          <w:rFonts w:ascii="Times New Roman" w:hAnsi="Times New Roman" w:cs="Times New Roman"/>
          <w:b/>
          <w:bCs/>
        </w:rPr>
        <w:t>программы «Природа и фантазия»</w:t>
      </w:r>
    </w:p>
    <w:tbl>
      <w:tblPr>
        <w:tblW w:w="957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59"/>
        <w:gridCol w:w="567"/>
        <w:gridCol w:w="1843"/>
        <w:gridCol w:w="1275"/>
        <w:gridCol w:w="268"/>
        <w:gridCol w:w="1150"/>
        <w:gridCol w:w="1276"/>
        <w:gridCol w:w="1455"/>
        <w:gridCol w:w="6"/>
        <w:gridCol w:w="777"/>
      </w:tblGrid>
      <w:tr w:rsidR="00E44359">
        <w:trPr>
          <w:trHeight w:val="285"/>
        </w:trPr>
        <w:tc>
          <w:tcPr>
            <w:tcW w:w="959" w:type="dxa"/>
            <w:tcBorders>
              <w:bottom w:val="nil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bottom w:val="nil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ind w:left="297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bottom w:val="nil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ind w:left="297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43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Критерии</w:t>
            </w:r>
          </w:p>
        </w:tc>
        <w:tc>
          <w:tcPr>
            <w:tcW w:w="777" w:type="dxa"/>
            <w:vMerge w:val="restart"/>
            <w:tcBorders>
              <w:lef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Итоговый балл</w:t>
            </w:r>
          </w:p>
        </w:tc>
      </w:tr>
      <w:tr w:rsidR="00E44359">
        <w:trPr>
          <w:trHeight w:val="210"/>
        </w:trPr>
        <w:tc>
          <w:tcPr>
            <w:tcW w:w="959" w:type="dxa"/>
            <w:tcBorders>
              <w:top w:val="nil"/>
              <w:bottom w:val="nil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теория</w:t>
            </w:r>
          </w:p>
        </w:tc>
        <w:tc>
          <w:tcPr>
            <w:tcW w:w="3887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практика</w:t>
            </w:r>
          </w:p>
        </w:tc>
        <w:tc>
          <w:tcPr>
            <w:tcW w:w="777" w:type="dxa"/>
            <w:vMerge/>
            <w:tcBorders>
              <w:lef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E44359">
        <w:tc>
          <w:tcPr>
            <w:tcW w:w="959" w:type="dxa"/>
            <w:tcBorders>
              <w:top w:val="nil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Объединение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«Юные умельцы»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№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п/п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Ф.И. обучающегося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Уровень теоретических знаний по основным разделам учебно-тематического плана программы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 Уровень умений и навыков, </w:t>
            </w:r>
          </w:p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предусмотренных программой (по основным разделам учебно-тематического плана) </w:t>
            </w:r>
          </w:p>
          <w:p w:rsidR="00E44359" w:rsidRPr="00EB531D" w:rsidRDefault="00E44359" w:rsidP="00C73A80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Уровень владения специальным оборудованием и оснащением 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61" w:type="dxa"/>
            <w:gridSpan w:val="2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  <w:r w:rsidRPr="00EB531D">
              <w:rPr>
                <w:sz w:val="22"/>
                <w:szCs w:val="22"/>
              </w:rPr>
              <w:t xml:space="preserve">Уровень креативности </w:t>
            </w:r>
          </w:p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77" w:type="dxa"/>
            <w:vMerge/>
            <w:tcBorders>
              <w:lef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top w:val="single" w:sz="4" w:space="0" w:color="auto"/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  <w:tr w:rsidR="00E44359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EB531D">
              <w:rPr>
                <w:rFonts w:ascii="Times New Roman" w:hAnsi="Times New Roman" w:cs="Times New Roman"/>
                <w:lang w:eastAsia="en-US"/>
              </w:rPr>
              <w:t>…..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44359" w:rsidRPr="00EB531D" w:rsidRDefault="00E44359" w:rsidP="00EB531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auto"/>
            </w:tcBorders>
          </w:tcPr>
          <w:p w:rsidR="00E44359" w:rsidRPr="00EB531D" w:rsidRDefault="00E44359" w:rsidP="00C73A80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E44359" w:rsidRDefault="00E44359" w:rsidP="00DA5D07">
      <w:pPr>
        <w:spacing w:after="0"/>
        <w:rPr>
          <w:rFonts w:ascii="Times New Roman" w:hAnsi="Times New Roman" w:cs="Times New Roman"/>
        </w:rPr>
      </w:pPr>
    </w:p>
    <w:p w:rsidR="00E44359" w:rsidRDefault="00E44359" w:rsidP="00DA5D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Высокий уровень (чел.) – </w:t>
      </w:r>
    </w:p>
    <w:p w:rsidR="00E44359" w:rsidRDefault="00E44359" w:rsidP="00DA5D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Средний уровень (чел.) – </w:t>
      </w:r>
    </w:p>
    <w:p w:rsidR="00E44359" w:rsidRDefault="00E44359" w:rsidP="00DA5D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Низкий уровень (чел.) – </w:t>
      </w:r>
    </w:p>
    <w:p w:rsidR="00E44359" w:rsidRPr="002307C2" w:rsidRDefault="00E44359" w:rsidP="00DA5D07">
      <w:pPr>
        <w:spacing w:after="0"/>
        <w:rPr>
          <w:rFonts w:ascii="Times New Roman" w:hAnsi="Times New Roman" w:cs="Times New Roman"/>
        </w:rPr>
      </w:pPr>
    </w:p>
    <w:p w:rsidR="00E44359" w:rsidRPr="003C48ED" w:rsidRDefault="00E44359" w:rsidP="00DA5D07">
      <w:pPr>
        <w:pStyle w:val="Standard"/>
        <w:ind w:left="420"/>
        <w:rPr>
          <w:rFonts w:ascii="Times New Roman" w:hAnsi="Times New Roman" w:cs="Times New Roman"/>
        </w:rPr>
      </w:pPr>
    </w:p>
    <w:p w:rsidR="00E44359" w:rsidRDefault="00E44359" w:rsidP="00DA5D07">
      <w:pPr>
        <w:pStyle w:val="Textbody"/>
        <w:spacing w:after="0"/>
        <w:rPr>
          <w:color w:val="000000"/>
          <w:sz w:val="22"/>
          <w:szCs w:val="22"/>
        </w:rPr>
      </w:pPr>
    </w:p>
    <w:p w:rsidR="00E44359" w:rsidRDefault="00E44359" w:rsidP="00DA5D07">
      <w:pPr>
        <w:pStyle w:val="Textbody"/>
        <w:spacing w:after="0"/>
        <w:rPr>
          <w:color w:val="000000"/>
          <w:sz w:val="22"/>
          <w:szCs w:val="22"/>
        </w:rPr>
      </w:pPr>
    </w:p>
    <w:p w:rsidR="00E44359" w:rsidRDefault="00E44359" w:rsidP="00DA5D07">
      <w:pPr>
        <w:pStyle w:val="Textbody"/>
        <w:spacing w:after="0"/>
        <w:rPr>
          <w:color w:val="000000"/>
          <w:sz w:val="22"/>
          <w:szCs w:val="22"/>
        </w:rPr>
      </w:pPr>
    </w:p>
    <w:p w:rsidR="00E44359" w:rsidRDefault="00E44359" w:rsidP="00DA5D07">
      <w:pPr>
        <w:pStyle w:val="Textbody"/>
        <w:spacing w:after="0"/>
        <w:rPr>
          <w:color w:val="000000"/>
          <w:sz w:val="22"/>
          <w:szCs w:val="22"/>
        </w:rPr>
      </w:pPr>
    </w:p>
    <w:p w:rsidR="00E44359" w:rsidRDefault="00E44359" w:rsidP="00DA5D07">
      <w:pPr>
        <w:pStyle w:val="Textbody"/>
        <w:spacing w:after="0"/>
        <w:rPr>
          <w:color w:val="000000"/>
          <w:sz w:val="22"/>
          <w:szCs w:val="22"/>
        </w:rPr>
      </w:pPr>
    </w:p>
    <w:p w:rsidR="00E44359" w:rsidRDefault="00E44359" w:rsidP="00DA5D07">
      <w:pPr>
        <w:pStyle w:val="Textbody"/>
        <w:spacing w:after="0"/>
        <w:rPr>
          <w:color w:val="000000"/>
          <w:sz w:val="22"/>
          <w:szCs w:val="22"/>
        </w:rPr>
      </w:pPr>
    </w:p>
    <w:p w:rsidR="00E44359" w:rsidRDefault="00E44359" w:rsidP="00DA5D07">
      <w:pPr>
        <w:pStyle w:val="Textbody"/>
        <w:spacing w:after="0"/>
        <w:rPr>
          <w:color w:val="000000"/>
          <w:sz w:val="22"/>
          <w:szCs w:val="22"/>
        </w:rPr>
      </w:pPr>
    </w:p>
    <w:p w:rsidR="00E44359" w:rsidRDefault="00E44359" w:rsidP="00DA5D07">
      <w:pPr>
        <w:pStyle w:val="Textbody"/>
        <w:spacing w:after="0"/>
        <w:rPr>
          <w:color w:val="000000"/>
          <w:sz w:val="22"/>
          <w:szCs w:val="22"/>
        </w:rPr>
      </w:pPr>
    </w:p>
    <w:p w:rsidR="00E44359" w:rsidRPr="00FD351B" w:rsidRDefault="00E44359" w:rsidP="00DA5D07">
      <w:pPr>
        <w:pStyle w:val="Textbody"/>
        <w:spacing w:after="0"/>
        <w:jc w:val="right"/>
        <w:rPr>
          <w:color w:val="000000"/>
        </w:rPr>
      </w:pPr>
      <w:r w:rsidRPr="00FD351B">
        <w:rPr>
          <w:color w:val="000000"/>
        </w:rPr>
        <w:t>Приложение 4</w:t>
      </w:r>
    </w:p>
    <w:p w:rsidR="00E44359" w:rsidRDefault="00E44359" w:rsidP="00DA5D07">
      <w:pPr>
        <w:pStyle w:val="Textbody"/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Декоративное рисование (примеры)</w:t>
      </w:r>
    </w:p>
    <w:p w:rsidR="00E44359" w:rsidRDefault="00E44359" w:rsidP="00DA5D07">
      <w:pPr>
        <w:pStyle w:val="Textbody"/>
        <w:spacing w:after="0"/>
        <w:rPr>
          <w:color w:val="000000"/>
          <w:sz w:val="22"/>
          <w:szCs w:val="22"/>
        </w:rPr>
      </w:pPr>
      <w:r w:rsidRPr="00EB531D">
        <w:rPr>
          <w:noProof/>
          <w:color w:val="000000"/>
          <w:sz w:val="22"/>
          <w:szCs w:val="22"/>
        </w:rPr>
        <w:pict>
          <v:shape id="Рисунок 1" o:spid="_x0000_i1025" type="#_x0000_t75" style="width:148.5pt;height:187.5pt;visibility:visible">
            <v:imagedata r:id="rId13" o:title=""/>
          </v:shape>
        </w:pict>
      </w:r>
      <w:r w:rsidRPr="00EB531D">
        <w:rPr>
          <w:noProof/>
          <w:color w:val="000000"/>
          <w:sz w:val="22"/>
          <w:szCs w:val="22"/>
        </w:rPr>
        <w:pict>
          <v:shape id="Рисунок 2" o:spid="_x0000_i1026" type="#_x0000_t75" style="width:162.75pt;height:200.25pt;visibility:visible">
            <v:imagedata r:id="rId14" o:title=""/>
          </v:shape>
        </w:pict>
      </w:r>
      <w:r w:rsidRPr="00EB531D">
        <w:rPr>
          <w:noProof/>
          <w:color w:val="000000"/>
          <w:sz w:val="22"/>
          <w:szCs w:val="22"/>
        </w:rPr>
        <w:pict>
          <v:shape id="Рисунок 3" o:spid="_x0000_i1027" type="#_x0000_t75" style="width:143.25pt;height:183pt;visibility:visible">
            <v:imagedata r:id="rId15" o:title=""/>
          </v:shape>
        </w:pict>
      </w:r>
    </w:p>
    <w:p w:rsidR="00E44359" w:rsidRDefault="00E44359" w:rsidP="00DA5D07">
      <w:pPr>
        <w:pStyle w:val="Textbody"/>
        <w:spacing w:after="0"/>
        <w:rPr>
          <w:color w:val="000000"/>
          <w:sz w:val="22"/>
          <w:szCs w:val="22"/>
        </w:rPr>
      </w:pPr>
      <w:r w:rsidRPr="00EB531D">
        <w:rPr>
          <w:noProof/>
          <w:color w:val="000000"/>
          <w:sz w:val="22"/>
          <w:szCs w:val="22"/>
        </w:rPr>
        <w:pict>
          <v:shape id="Рисунок 4" o:spid="_x0000_i1028" type="#_x0000_t75" style="width:138pt;height:195.75pt;visibility:visible">
            <v:imagedata r:id="rId16" o:title=""/>
          </v:shape>
        </w:pict>
      </w:r>
      <w:r w:rsidRPr="00EB531D">
        <w:rPr>
          <w:noProof/>
          <w:color w:val="000000"/>
          <w:sz w:val="22"/>
          <w:szCs w:val="22"/>
        </w:rPr>
        <w:pict>
          <v:shape id="Рисунок 5" o:spid="_x0000_i1029" type="#_x0000_t75" style="width:176.25pt;height:174.75pt;visibility:visible">
            <v:imagedata r:id="rId17" o:title=""/>
          </v:shape>
        </w:pict>
      </w:r>
      <w:r w:rsidRPr="00EB531D">
        <w:rPr>
          <w:noProof/>
          <w:color w:val="000000"/>
          <w:sz w:val="22"/>
          <w:szCs w:val="22"/>
        </w:rPr>
        <w:pict>
          <v:shape id="Рисунок 6" o:spid="_x0000_i1030" type="#_x0000_t75" style="width:131.25pt;height:174.75pt;visibility:visible">
            <v:imagedata r:id="rId18" o:title=""/>
          </v:shape>
        </w:pict>
      </w:r>
    </w:p>
    <w:p w:rsidR="00E44359" w:rsidRDefault="00E44359" w:rsidP="00DA5D07">
      <w:pPr>
        <w:spacing w:after="0" w:line="360" w:lineRule="auto"/>
        <w:jc w:val="both"/>
      </w:pPr>
      <w:r w:rsidRPr="00F3726C">
        <w:rPr>
          <w:noProof/>
        </w:rPr>
        <w:pict>
          <v:shape id="Рисунок 7" o:spid="_x0000_i1031" type="#_x0000_t75" alt="https://i.pinimg.com/736x/fe/7a/da/fe7ada4addc8ad26d551c5ac3d55f309--peacock-painting-peacock-art.jpg" style="width:153.75pt;height:210pt;visibility:visible">
            <v:imagedata r:id="rId19" o:title=""/>
          </v:shape>
        </w:pict>
      </w:r>
      <w:r w:rsidRPr="00F3726C">
        <w:rPr>
          <w:noProof/>
        </w:rPr>
        <w:pict>
          <v:shape id="Рисунок 10" o:spid="_x0000_i1032" type="#_x0000_t75" alt="https://cdn-nus-1.pinme.ru/tumb/600/photo/a7/ca/a7ca4cea10a9fa97f97a3fb02e9d95b4.jpg" style="width:282.75pt;height:3in;visibility:visible">
            <v:imagedata r:id="rId20" o:title=""/>
          </v:shape>
        </w:pict>
      </w:r>
    </w:p>
    <w:p w:rsidR="00E44359" w:rsidRPr="007B0591" w:rsidRDefault="00E44359" w:rsidP="00DA5D07">
      <w:pPr>
        <w:pStyle w:val="Textbody"/>
        <w:spacing w:after="0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EB531D">
        <w:rPr>
          <w:noProof/>
          <w:color w:val="000000"/>
          <w:sz w:val="22"/>
          <w:szCs w:val="22"/>
        </w:rPr>
        <w:pict>
          <v:shape id="_x0000_i1033" type="#_x0000_t75" style="width:177pt;height:235.5pt;visibility:visible">
            <v:imagedata r:id="rId21" o:title=""/>
          </v:shape>
        </w:pict>
      </w:r>
      <w:r w:rsidRPr="007B0591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EB531D">
        <w:rPr>
          <w:noProof/>
          <w:color w:val="000000"/>
          <w:sz w:val="22"/>
          <w:szCs w:val="22"/>
        </w:rPr>
        <w:pict>
          <v:shape id="_x0000_i1034" type="#_x0000_t75" style="width:163.5pt;height:234pt;visibility:visible">
            <v:imagedata r:id="rId22" o:title=""/>
          </v:shape>
        </w:pict>
      </w:r>
    </w:p>
    <w:p w:rsidR="00E44359" w:rsidRPr="00426A82" w:rsidRDefault="00E44359" w:rsidP="00DA5D07">
      <w:pPr>
        <w:pStyle w:val="Textbody"/>
        <w:spacing w:after="0"/>
      </w:pPr>
      <w:r w:rsidRPr="00F3726C">
        <w:rPr>
          <w:noProof/>
        </w:rPr>
        <w:pict>
          <v:shape id="_x0000_i1035" type="#_x0000_t75" alt="https://i.pinimg.com/474x/da/33/c5/da33c520fe909ad364310d078bbe56f1.jpg" style="width:150.75pt;height:207.75pt;visibility:visible">
            <v:imagedata r:id="rId23" o:title=""/>
          </v:shape>
        </w:pict>
      </w:r>
      <w:r w:rsidRPr="007B0591">
        <w:t xml:space="preserve"> </w:t>
      </w:r>
      <w:r w:rsidRPr="00F3726C">
        <w:rPr>
          <w:noProof/>
        </w:rPr>
        <w:pict>
          <v:shape id="_x0000_i1036" type="#_x0000_t75" alt="https://cf2.ppt-online.org/files2/slide/v/VjLuTRae2oGbn0rlEiszvO4Py61DgFIJ7NfmQY/slide-6.jpg" style="width:265.5pt;height:198.75pt;visibility:visible">
            <v:imagedata r:id="rId24" o:title=""/>
          </v:shape>
        </w:pict>
      </w:r>
      <w:r w:rsidRPr="00F3726C">
        <w:rPr>
          <w:noProof/>
        </w:rPr>
        <w:pict>
          <v:shape id="Рисунок 12" o:spid="_x0000_i1037" type="#_x0000_t75" alt="и-юстрация-цветного-стек-а-с-цветками-бутонами-и-истьями-и-ии-в-91373049.jpg" style="width:150pt;height:202.5pt;visibility:visible">
            <v:imagedata r:id="rId25" o:title=""/>
          </v:shape>
        </w:pict>
      </w:r>
      <w:r w:rsidRPr="00426A82">
        <w:t xml:space="preserve"> </w:t>
      </w:r>
      <w:r w:rsidRPr="00F3726C">
        <w:rPr>
          <w:noProof/>
        </w:rPr>
        <w:pict>
          <v:shape id="Рисунок 9" o:spid="_x0000_i1038" type="#_x0000_t75" alt="https://www.detkipodelki.ru/upload/027/u2754/4/8/508486bf.jpg" style="width:131.25pt;height:192.75pt;visibility:visible">
            <v:imagedata r:id="rId26" o:title=""/>
          </v:shape>
        </w:pict>
      </w:r>
      <w:r w:rsidRPr="00426A82">
        <w:t xml:space="preserve"> </w:t>
      </w:r>
      <w:r w:rsidRPr="00F3726C">
        <w:rPr>
          <w:noProof/>
        </w:rPr>
        <w:pict>
          <v:shape id="_x0000_i1039" type="#_x0000_t75" alt="https://i.pinimg.com/originals/71/1f/79/711f79c279ae2b3c4a5b09bb8fd2009e.jpg" style="width:132pt;height:196.5pt;visibility:visible">
            <v:imagedata r:id="rId27" o:title=""/>
          </v:shape>
        </w:pict>
      </w:r>
    </w:p>
    <w:p w:rsidR="00E44359" w:rsidRDefault="00E44359" w:rsidP="00FC1B75">
      <w:pPr>
        <w:autoSpaceDE w:val="0"/>
        <w:autoSpaceDN w:val="0"/>
        <w:adjustRightInd w:val="0"/>
        <w:spacing w:after="0" w:line="275" w:lineRule="auto"/>
      </w:pPr>
    </w:p>
    <w:p w:rsidR="00E44359" w:rsidRDefault="00E44359" w:rsidP="00716C52">
      <w:pPr>
        <w:pStyle w:val="ConsNormal"/>
        <w:tabs>
          <w:tab w:val="left" w:pos="567"/>
        </w:tabs>
        <w:jc w:val="both"/>
        <w:rPr>
          <w:rFonts w:ascii="Times New Roman" w:hAnsi="Times New Roman" w:cs="Times New Roman"/>
          <w:color w:val="111111"/>
          <w:shd w:val="clear" w:color="auto" w:fill="FFFFFF"/>
        </w:rPr>
      </w:pPr>
      <w:r w:rsidRPr="00F3726C">
        <w:rPr>
          <w:noProof/>
        </w:rPr>
        <w:pict>
          <v:shape id="Рисунок 15" o:spid="_x0000_i1040" type="#_x0000_t75" alt="https://ds05.infourok.ru/uploads/ex/0ce4/000c41e3-c0d7f1cc/hello_html_5f5f7527.png" style="width:170.25pt;height:219pt;visibility:visible">
            <v:imagedata r:id="rId28" o:title=""/>
          </v:shape>
        </w:pict>
      </w:r>
      <w:r>
        <w:rPr>
          <w:rFonts w:ascii="Times New Roman" w:hAnsi="Times New Roman" w:cs="Times New Roman"/>
          <w:color w:val="111111"/>
          <w:shd w:val="clear" w:color="auto" w:fill="FFFFFF"/>
        </w:rPr>
        <w:t xml:space="preserve"> </w:t>
      </w:r>
      <w:r w:rsidRPr="00F3726C">
        <w:rPr>
          <w:noProof/>
        </w:rPr>
        <w:pict>
          <v:shape id="Рисунок 18" o:spid="_x0000_i1041" type="#_x0000_t75" alt="https://gazeta-babushkinsky.ru/wp-content/uploads/2020/05/hohloma.jpg" style="width:269.25pt;height:196.5pt;visibility:visible">
            <v:imagedata r:id="rId29" o:title=""/>
          </v:shape>
        </w:pict>
      </w:r>
    </w:p>
    <w:p w:rsidR="00E44359" w:rsidRPr="006C6903" w:rsidRDefault="00E44359" w:rsidP="00716C52">
      <w:pPr>
        <w:pStyle w:val="ConsNormal"/>
        <w:tabs>
          <w:tab w:val="left" w:pos="567"/>
        </w:tabs>
        <w:jc w:val="both"/>
        <w:rPr>
          <w:rFonts w:ascii="Times New Roman" w:hAnsi="Times New Roman" w:cs="Times New Roman"/>
          <w:color w:val="111111"/>
          <w:shd w:val="clear" w:color="auto" w:fill="FFFFFF"/>
        </w:rPr>
      </w:pPr>
      <w:r>
        <w:rPr>
          <w:rFonts w:ascii="Times New Roman" w:hAnsi="Times New Roman" w:cs="Times New Roman"/>
          <w:color w:val="111111"/>
          <w:shd w:val="clear" w:color="auto" w:fill="FFFFFF"/>
        </w:rPr>
        <w:t>Гжельская роспись                                                  Хохломская роспись</w:t>
      </w:r>
    </w:p>
    <w:p w:rsidR="00E44359" w:rsidRPr="00893AE1" w:rsidRDefault="00E44359" w:rsidP="00716C52">
      <w:pPr>
        <w:pStyle w:val="ConsNormal"/>
        <w:tabs>
          <w:tab w:val="left" w:pos="567"/>
        </w:tabs>
        <w:jc w:val="both"/>
        <w:rPr>
          <w:rFonts w:ascii="Times New Roman" w:hAnsi="Times New Roman" w:cs="Times New Roman"/>
          <w:color w:val="111111"/>
          <w:sz w:val="22"/>
          <w:szCs w:val="22"/>
          <w:shd w:val="clear" w:color="auto" w:fill="FFFFFF"/>
        </w:rPr>
      </w:pPr>
    </w:p>
    <w:p w:rsidR="00E44359" w:rsidRDefault="00E44359" w:rsidP="00716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26C">
        <w:rPr>
          <w:noProof/>
        </w:rPr>
        <w:pict>
          <v:shape id="Рисунок 21" o:spid="_x0000_i1042" type="#_x0000_t75" alt="https://cs6.livemaster.ru/storage/95/7c/4a22c48bd70121c23a895a88365y.jpg" style="width:202.5pt;height:198.75pt;visibility:visible">
            <v:imagedata r:id="rId30" o:title=""/>
          </v:shape>
        </w:pict>
      </w:r>
      <w:r w:rsidRPr="00C73A80">
        <w:t xml:space="preserve"> </w:t>
      </w:r>
      <w:r w:rsidRPr="00F3726C">
        <w:rPr>
          <w:noProof/>
        </w:rPr>
        <w:pict>
          <v:shape id="Рисунок 24" o:spid="_x0000_i1043" type="#_x0000_t75" alt="https://i.pinimg.com/736x/77/7a/81/777a81bf1dab5ac123f1c662bf982f97.jpg" style="width:189pt;height:183.75pt;visibility:visible">
            <v:imagedata r:id="rId31" o:title=""/>
          </v:shape>
        </w:pict>
      </w:r>
    </w:p>
    <w:p w:rsidR="00E44359" w:rsidRDefault="00E44359" w:rsidP="00716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Городецкая роспись                                  Жестовская роспись</w:t>
      </w:r>
    </w:p>
    <w:p w:rsidR="00E44359" w:rsidRDefault="00E44359" w:rsidP="00716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26C">
        <w:rPr>
          <w:noProof/>
        </w:rPr>
        <w:pict>
          <v:shape id="Рисунок 27" o:spid="_x0000_i1044" type="#_x0000_t75" alt="https://i.pinimg.com/originals/e3/11/5e/e3115e8e2dc88e925cc25e202604cabd.jpg" style="width:255pt;height:179.25pt;visibility:visible">
            <v:imagedata r:id="rId32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>Пермогорская роспись</w:t>
      </w:r>
    </w:p>
    <w:p w:rsidR="00E44359" w:rsidRDefault="00E44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Pr="00716C52" w:rsidRDefault="00E44359" w:rsidP="00716C52">
      <w:pPr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F3726C">
        <w:rPr>
          <w:noProof/>
        </w:rPr>
        <w:pict>
          <v:shape id="Рисунок 30" o:spid="_x0000_i1045" type="#_x0000_t75" alt="https://img0.liveinternet.ru/images/attach/c/11/128/6/128006304_2.jpg" style="width:245.25pt;height:245.25pt;visibility:visible">
            <v:imagedata r:id="rId33" o:title=""/>
          </v:shape>
        </w:pict>
      </w:r>
      <w:r w:rsidRPr="00716C52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EB531D">
        <w:rPr>
          <w:rFonts w:ascii="Times New Roman" w:hAnsi="Times New Roman" w:cs="Times New Roman"/>
          <w:noProof/>
          <w:sz w:val="24"/>
          <w:szCs w:val="24"/>
        </w:rPr>
        <w:pict>
          <v:shape id="Рисунок 33" o:spid="_x0000_i1046" type="#_x0000_t75" style="width:202.5pt;height:200.25pt;visibility:visible">
            <v:imagedata r:id="rId34" o:title=""/>
          </v:shape>
        </w:pict>
      </w:r>
    </w:p>
    <w:p w:rsidR="00E44359" w:rsidRDefault="00E44359" w:rsidP="00716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Ракульская роспись                                                  Борецкая роспись</w:t>
      </w:r>
    </w:p>
    <w:p w:rsidR="00E44359" w:rsidRDefault="00E44359" w:rsidP="00716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26C">
        <w:rPr>
          <w:noProof/>
        </w:rPr>
        <w:pict>
          <v:shape id="Рисунок 34" o:spid="_x0000_i1047" type="#_x0000_t75" alt="https://3.bp.blogspot.com/-cx4sJjD9mFI/VEo6u5rTT2I/AAAAAAAACTA/YzK5gx3rjSQ/s1600/DSCN3431.JPG" style="width:236.25pt;height:177.75pt;visibility:visible">
            <v:imagedata r:id="rId35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726C">
        <w:rPr>
          <w:noProof/>
        </w:rPr>
        <w:pict>
          <v:shape id="Рисунок 40" o:spid="_x0000_i1048" type="#_x0000_t75" alt="https://static.wixstatic.com/media/f679ee_f8ccebed2c3448f1afd80935366eaea8~mv2.jpg/v1/fill/w_1000,h_666,al_c,q_90,usm_0.66_1.00_0.01/f679ee_f8ccebed2c3448f1afd80935366eaea8~mv2.jpg" style="width:242.25pt;height:174.75pt;visibility:visible">
            <v:imagedata r:id="rId36" o:title=""/>
          </v:shape>
        </w:pict>
      </w:r>
    </w:p>
    <w:p w:rsidR="00E44359" w:rsidRDefault="00E44359" w:rsidP="00716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Тюменская роспись                                                Петербургская роспись</w:t>
      </w:r>
    </w:p>
    <w:p w:rsidR="00E44359" w:rsidRDefault="00E44359" w:rsidP="00716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26C">
        <w:rPr>
          <w:noProof/>
        </w:rPr>
        <w:pict>
          <v:shape id="Рисунок 43" o:spid="_x0000_i1049" type="#_x0000_t75" alt="https://i.pinimg.com/originals/48/14/d6/4814d618b8d29af1ad054e2c0d4c6ba8.jpg" style="width:294.75pt;height:200.25pt;visibility:visible">
            <v:imagedata r:id="rId37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>Петриковская роспись</w:t>
      </w:r>
    </w:p>
    <w:p w:rsidR="00E44359" w:rsidRDefault="00E44359" w:rsidP="00716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716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26C">
        <w:rPr>
          <w:noProof/>
        </w:rPr>
        <w:pict>
          <v:shape id="Рисунок 46" o:spid="_x0000_i1050" type="#_x0000_t75" alt="https://ds05.infourok.ru/uploads/ex/0a72/000993d9-bd35a1c3/hello_html_50624290.jpg" style="width:190.5pt;height:255.75pt;visibility:visible">
            <v:imagedata r:id="rId38" o:title=""/>
          </v:shape>
        </w:pict>
      </w:r>
      <w:r w:rsidRPr="00F245EA">
        <w:t xml:space="preserve"> </w:t>
      </w:r>
      <w:r w:rsidRPr="00F3726C">
        <w:rPr>
          <w:noProof/>
        </w:rPr>
        <w:pict>
          <v:shape id="Рисунок 49" o:spid="_x0000_i1051" type="#_x0000_t75" alt="https://sun1-90.userapi.com/s/v1/if1/hUFsCSQT5FeITstv490xddRapWxALy5q5u2K2M-RcskP44Co7aqzktAAvOr54t0bSlhASw.jpg?size=400x0&amp;quality=96&amp;crop=0,0,2130,2148&amp;ava=1" style="width:276pt;height:278.25pt;visibility:visible">
            <v:imagedata r:id="rId39" o:title=""/>
          </v:shape>
        </w:pict>
      </w:r>
    </w:p>
    <w:p w:rsidR="00E44359" w:rsidRDefault="00E44359" w:rsidP="00716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Полхов-Майданская роспись                Семикаракоская роспись</w:t>
      </w:r>
    </w:p>
    <w:p w:rsidR="00E44359" w:rsidRDefault="00E44359" w:rsidP="00716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716C52">
      <w:pPr>
        <w:spacing w:after="0" w:line="240" w:lineRule="auto"/>
      </w:pPr>
      <w:r w:rsidRPr="00F3726C">
        <w:rPr>
          <w:noProof/>
        </w:rPr>
        <w:pict>
          <v:shape id="Рисунок 52" o:spid="_x0000_i1052" type="#_x0000_t75" alt="https://i.pinimg.com/564x/69/fb/e8/69fbe8f0def1f7a815894b3489476a86.jpg" style="width:205.5pt;height:205.5pt;visibility:visible">
            <v:imagedata r:id="rId40" o:title=""/>
          </v:shape>
        </w:pict>
      </w:r>
      <w:r w:rsidRPr="00F245EA">
        <w:t xml:space="preserve"> </w:t>
      </w:r>
      <w:r w:rsidRPr="00F3726C">
        <w:rPr>
          <w:noProof/>
        </w:rPr>
        <w:pict>
          <v:shape id="Рисунок 55" o:spid="_x0000_i1053" type="#_x0000_t75" alt="https://i.pinimg.com/564x/16/49/c3/1649c3af5d758170b980f3a587f51185.jpg" style="width:240.75pt;height:334.5pt;visibility:visible">
            <v:imagedata r:id="rId41" o:title=""/>
          </v:shape>
        </w:pict>
      </w:r>
    </w:p>
    <w:p w:rsidR="00E44359" w:rsidRDefault="00E44359" w:rsidP="00716C52">
      <w:pPr>
        <w:spacing w:after="0" w:line="240" w:lineRule="auto"/>
      </w:pPr>
    </w:p>
    <w:p w:rsidR="00E44359" w:rsidRDefault="00E44359" w:rsidP="001B5049">
      <w:pPr>
        <w:spacing w:after="0" w:line="360" w:lineRule="auto"/>
        <w:jc w:val="both"/>
      </w:pPr>
    </w:p>
    <w:p w:rsidR="00E44359" w:rsidRDefault="00E44359" w:rsidP="001B5049">
      <w:pPr>
        <w:pStyle w:val="Textbody"/>
        <w:spacing w:after="0"/>
        <w:jc w:val="right"/>
        <w:rPr>
          <w:color w:val="000000"/>
        </w:rPr>
      </w:pPr>
      <w:r w:rsidRPr="00FD351B">
        <w:rPr>
          <w:color w:val="000000"/>
        </w:rPr>
        <w:t>Приложение 4</w:t>
      </w:r>
    </w:p>
    <w:p w:rsidR="00E44359" w:rsidRDefault="00E44359" w:rsidP="001B5049">
      <w:pPr>
        <w:pStyle w:val="Textbody"/>
        <w:spacing w:after="0"/>
        <w:jc w:val="both"/>
        <w:rPr>
          <w:color w:val="000000"/>
        </w:rPr>
      </w:pPr>
      <w:r>
        <w:rPr>
          <w:color w:val="000000"/>
        </w:rPr>
        <w:t>Пластилинография (примеры)</w:t>
      </w:r>
    </w:p>
    <w:p w:rsidR="00E44359" w:rsidRDefault="00E44359" w:rsidP="001B5049">
      <w:pPr>
        <w:pStyle w:val="Textbody"/>
        <w:spacing w:after="0"/>
        <w:jc w:val="both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EB531D">
        <w:rPr>
          <w:noProof/>
          <w:color w:val="000000"/>
        </w:rPr>
        <w:pict>
          <v:shape id="Рисунок 13" o:spid="_x0000_i1054" type="#_x0000_t75" style="width:184.5pt;height:229.5pt;visibility:visible">
            <v:imagedata r:id="rId42" o:title=""/>
          </v:shape>
        </w:pict>
      </w:r>
      <w:r w:rsidRPr="008C084C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EB531D">
        <w:rPr>
          <w:noProof/>
          <w:color w:val="000000"/>
        </w:rPr>
        <w:pict>
          <v:shape id="Рисунок 14" o:spid="_x0000_i1055" type="#_x0000_t75" style="width:228pt;height:228pt;visibility:visible">
            <v:imagedata r:id="rId43" o:title=""/>
          </v:shape>
        </w:pict>
      </w:r>
    </w:p>
    <w:p w:rsidR="00E44359" w:rsidRPr="008C084C" w:rsidRDefault="00E44359" w:rsidP="001B5049">
      <w:pPr>
        <w:pStyle w:val="Textbody"/>
        <w:spacing w:after="0"/>
        <w:jc w:val="both"/>
        <w:rPr>
          <w:color w:val="000000"/>
        </w:rPr>
      </w:pPr>
      <w:r w:rsidRPr="00F3726C">
        <w:rPr>
          <w:noProof/>
        </w:rPr>
        <w:pict>
          <v:shape id="_x0000_i1056" type="#_x0000_t75" alt="https://sun9-2.userapi.com/c855016/v855016207/22a048/E3ii_pOyspM.jpg" style="width:171.75pt;height:171.75pt;visibility:visible">
            <v:imagedata r:id="rId44" o:title=""/>
          </v:shape>
        </w:pict>
      </w:r>
      <w:r w:rsidRPr="00F3726C">
        <w:rPr>
          <w:noProof/>
        </w:rPr>
        <w:pict>
          <v:shape id="_x0000_i1057" type="#_x0000_t75" alt="https://irecommend.ru/sites/default/files/imagecache/copyright1/user-images/235864/hndYg5j2a9llfRwWOfqxkg.JPG" style="width:149.25pt;height:224.25pt;visibility:visible">
            <v:imagedata r:id="rId45" o:title=""/>
          </v:shape>
        </w:pict>
      </w:r>
      <w:r w:rsidRPr="008C084C">
        <w:t xml:space="preserve"> </w:t>
      </w:r>
      <w:r w:rsidRPr="00F3726C">
        <w:rPr>
          <w:noProof/>
        </w:rPr>
        <w:pict>
          <v:shape id="_x0000_i1058" type="#_x0000_t75" alt="https://www.hobobo.ru/assets/uploads/2019/06/Foto-3.-Spiralnaya-kartina-iz-plastilina-.jpg" style="width:132pt;height:167.25pt;visibility:visible">
            <v:imagedata r:id="rId46" o:title=""/>
          </v:shape>
        </w:pict>
      </w:r>
    </w:p>
    <w:p w:rsidR="00E44359" w:rsidRDefault="00E44359" w:rsidP="001B5049">
      <w:pPr>
        <w:spacing w:after="0" w:line="360" w:lineRule="auto"/>
        <w:jc w:val="both"/>
      </w:pPr>
      <w:r w:rsidRPr="00F3726C">
        <w:rPr>
          <w:noProof/>
        </w:rPr>
        <w:pict>
          <v:shape id="_x0000_i1059" type="#_x0000_t75" style="width:139.5pt;height:168pt;visibility:visible">
            <v:imagedata r:id="rId47" o:title=""/>
          </v:shape>
        </w:pict>
      </w:r>
      <w:r w:rsidRPr="008C084C">
        <w:t xml:space="preserve"> </w:t>
      </w:r>
      <w:r w:rsidRPr="00F3726C">
        <w:rPr>
          <w:noProof/>
        </w:rPr>
        <w:pict>
          <v:shape id="Рисунок 25" o:spid="_x0000_i1060" type="#_x0000_t75" alt="http://cdn01.ru/files/users/images/86/a7/86a7ebba1938bb658dcf00ccc75d1e1b.jpg" style="width:123pt;height:171.75pt;visibility:visible">
            <v:imagedata r:id="rId48" o:title=""/>
          </v:shape>
        </w:pict>
      </w:r>
      <w:r w:rsidRPr="008C084C">
        <w:t xml:space="preserve"> </w:t>
      </w:r>
      <w:r w:rsidRPr="00F3726C">
        <w:rPr>
          <w:noProof/>
        </w:rPr>
        <w:pict>
          <v:shape id="Рисунок 28" o:spid="_x0000_i1061" type="#_x0000_t75" alt="https://i.pinimg.com/736x/f7/b0/e1/f7b0e1d0cefd8df3d1c48552c98f0ab2--foxes.jpg" style="width:182.25pt;height:132.75pt;visibility:visible">
            <v:imagedata r:id="rId49" o:title=""/>
          </v:shape>
        </w:pict>
      </w:r>
    </w:p>
    <w:p w:rsidR="00E44359" w:rsidRDefault="00E44359" w:rsidP="001B5049">
      <w:pPr>
        <w:pStyle w:val="Textbody"/>
        <w:spacing w:after="0"/>
        <w:jc w:val="right"/>
        <w:rPr>
          <w:color w:val="000000"/>
        </w:rPr>
      </w:pPr>
      <w:r w:rsidRPr="00FD351B">
        <w:rPr>
          <w:color w:val="000000"/>
        </w:rPr>
        <w:t>Приложе</w:t>
      </w:r>
      <w:r>
        <w:rPr>
          <w:color w:val="000000"/>
        </w:rPr>
        <w:t>ние 5</w:t>
      </w:r>
    </w:p>
    <w:p w:rsidR="00E44359" w:rsidRDefault="00E44359" w:rsidP="001B5049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Чудеса из бумаги (примеры)</w:t>
      </w:r>
    </w:p>
    <w:p w:rsidR="00E44359" w:rsidRDefault="00E44359" w:rsidP="001B5049">
      <w:pPr>
        <w:spacing w:after="0" w:line="240" w:lineRule="auto"/>
      </w:pPr>
      <w:r w:rsidRPr="00F3726C">
        <w:rPr>
          <w:noProof/>
        </w:rPr>
        <w:pict>
          <v:shape id="Рисунок 58" o:spid="_x0000_i1062" type="#_x0000_t75" alt="https://i.pinimg.com/564x/86/78/6d/86786d9ccadcf766c829ff057733b875.jpg" style="width:169.5pt;height:233.25pt;visibility:visible">
            <v:imagedata r:id="rId50" o:title=""/>
          </v:shape>
        </w:pict>
      </w:r>
      <w:r w:rsidRPr="001B5049">
        <w:t xml:space="preserve"> </w:t>
      </w:r>
      <w:r w:rsidRPr="00F3726C">
        <w:rPr>
          <w:noProof/>
        </w:rPr>
        <w:pict>
          <v:shape id="Рисунок 61" o:spid="_x0000_i1063" type="#_x0000_t75" alt="https://i.pinimg.com/750x/f6/3f/48/f63f484e55616ddc6e9dbf16886984a7.jpg" style="width:196.5pt;height:229.5pt;visibility:visible">
            <v:imagedata r:id="rId51" o:title=""/>
          </v:shape>
        </w:pict>
      </w:r>
    </w:p>
    <w:p w:rsidR="00E44359" w:rsidRDefault="00E44359" w:rsidP="001B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26C">
        <w:rPr>
          <w:noProof/>
        </w:rPr>
        <w:pict>
          <v:shape id="Рисунок 64" o:spid="_x0000_i1064" type="#_x0000_t75" alt="https://i.pinimg.com/564x/fa/52/35/fa5235611a1f4035cce0b7ee683d5b1e.jpg" style="width:381pt;height:268.5pt;visibility:visible">
            <v:imagedata r:id="rId52" o:title=""/>
          </v:shape>
        </w:pict>
      </w:r>
    </w:p>
    <w:p w:rsidR="00E44359" w:rsidRDefault="00E44359" w:rsidP="001B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1B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1B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1B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1B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1B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1B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1B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1B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1B5049">
      <w:pPr>
        <w:spacing w:after="0" w:line="240" w:lineRule="auto"/>
      </w:pPr>
      <w:r w:rsidRPr="00F3726C">
        <w:rPr>
          <w:noProof/>
        </w:rPr>
        <w:pict>
          <v:shape id="Рисунок 67" o:spid="_x0000_i1065" type="#_x0000_t75" alt="https://i.pinimg.com/564x/23/7b/34/237b34ccfcf12f6acefe2ce3daf2921c.jpg" style="width:225pt;height:225pt;visibility:visible">
            <v:imagedata r:id="rId53" o:title=""/>
          </v:shape>
        </w:pict>
      </w:r>
      <w:r w:rsidRPr="001B5049">
        <w:t xml:space="preserve"> </w:t>
      </w:r>
      <w:r w:rsidRPr="00F3726C">
        <w:rPr>
          <w:noProof/>
        </w:rPr>
        <w:pict>
          <v:shape id="Рисунок 70" o:spid="_x0000_i1066" type="#_x0000_t75" alt="https://i.pinimg.com/564x/dc/66/44/dc66445ea94f248a629b673aeb9ca95e.jpg" style="width:242.25pt;height:245.25pt;visibility:visible">
            <v:imagedata r:id="rId54" o:title=""/>
          </v:shape>
        </w:pict>
      </w:r>
    </w:p>
    <w:p w:rsidR="00E44359" w:rsidRDefault="00E44359" w:rsidP="001B5049">
      <w:pPr>
        <w:spacing w:after="0" w:line="240" w:lineRule="auto"/>
      </w:pPr>
      <w:r w:rsidRPr="00F3726C">
        <w:rPr>
          <w:noProof/>
        </w:rPr>
        <w:pict>
          <v:shape id="Рисунок 73" o:spid="_x0000_i1067" type="#_x0000_t75" alt="https://i.pinimg.com/564x/79/ef/a0/79efa0370b99c0cf6d5df6955c30b1ae.jpg" style="width:219.75pt;height:235.5pt;visibility:visible">
            <v:imagedata r:id="rId55" o:title=""/>
          </v:shape>
        </w:pict>
      </w:r>
      <w:r w:rsidRPr="001B5049">
        <w:t xml:space="preserve"> </w:t>
      </w:r>
      <w:r w:rsidRPr="00F3726C">
        <w:rPr>
          <w:noProof/>
        </w:rPr>
        <w:pict>
          <v:shape id="Рисунок 76" o:spid="_x0000_i1068" type="#_x0000_t75" alt="https://i.pinimg.com/564x/11/f7/32/11f732f3ca483e7a5b387e3b2cc718f0.jpg" style="width:197.25pt;height:225pt;visibility:visible">
            <v:imagedata r:id="rId56" o:title=""/>
          </v:shape>
        </w:pict>
      </w:r>
    </w:p>
    <w:p w:rsidR="00E44359" w:rsidRDefault="00E44359" w:rsidP="001B50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531D">
        <w:rPr>
          <w:rFonts w:ascii="Times New Roman" w:hAnsi="Times New Roman" w:cs="Times New Roman"/>
          <w:noProof/>
          <w:sz w:val="24"/>
          <w:szCs w:val="24"/>
        </w:rPr>
        <w:pict>
          <v:shape id="Рисунок 31" o:spid="_x0000_i1069" type="#_x0000_t75" alt="https://avatars.mds.yandex.net/get-pdb/2837977/950d5495-a27d-4eb8-afd6-e551d166453f/s1200?webp=false" style="width:241.5pt;height:160.5pt;visibility:visible">
            <v:imagedata r:id="rId57" o:title=""/>
          </v:shape>
        </w:pict>
      </w:r>
    </w:p>
    <w:p w:rsidR="00E44359" w:rsidRDefault="00E44359" w:rsidP="001B50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1B5049">
      <w:pPr>
        <w:pStyle w:val="Textbody"/>
        <w:spacing w:after="0"/>
        <w:jc w:val="right"/>
        <w:rPr>
          <w:color w:val="000000"/>
        </w:rPr>
      </w:pPr>
      <w:r w:rsidRPr="00FD351B">
        <w:rPr>
          <w:color w:val="000000"/>
        </w:rPr>
        <w:t>Приложе</w:t>
      </w:r>
      <w:r>
        <w:rPr>
          <w:color w:val="000000"/>
        </w:rPr>
        <w:t>ние 6</w:t>
      </w:r>
    </w:p>
    <w:p w:rsidR="00E44359" w:rsidRDefault="00E44359" w:rsidP="001B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Чудеса из бросового материала. Шедевры из мусора (примеры)</w:t>
      </w:r>
    </w:p>
    <w:p w:rsidR="00E44359" w:rsidRDefault="00E44359" w:rsidP="001B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531D">
        <w:rPr>
          <w:rFonts w:ascii="Times New Roman" w:hAnsi="Times New Roman" w:cs="Times New Roman"/>
          <w:noProof/>
          <w:sz w:val="24"/>
          <w:szCs w:val="24"/>
        </w:rPr>
        <w:pict>
          <v:shape id="Рисунок 79" o:spid="_x0000_i1070" type="#_x0000_t75" style="width:255pt;height:191.25pt;visibility:visible">
            <v:imagedata r:id="rId58" o:title=""/>
          </v:shape>
        </w:pict>
      </w:r>
      <w:r w:rsidRPr="007F6AC6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F3726C">
        <w:rPr>
          <w:noProof/>
        </w:rPr>
        <w:pict>
          <v:shape id="Рисунок 84" o:spid="_x0000_i1071" type="#_x0000_t75" alt="поделка НЛО для мальчиков" style="width:174pt;height:198.75pt;visibility:visible">
            <v:imagedata r:id="rId59" o:title=""/>
          </v:shape>
        </w:pict>
      </w:r>
      <w:r w:rsidRPr="00EB531D">
        <w:rPr>
          <w:rFonts w:ascii="Times New Roman" w:hAnsi="Times New Roman" w:cs="Times New Roman"/>
          <w:noProof/>
          <w:sz w:val="24"/>
          <w:szCs w:val="24"/>
        </w:rPr>
        <w:pict>
          <v:shape id="Рисунок 80" o:spid="_x0000_i1072" type="#_x0000_t75" style="width:330pt;height:186pt;visibility:visible">
            <v:imagedata r:id="rId60" o:title=""/>
          </v:shape>
        </w:pict>
      </w:r>
    </w:p>
    <w:p w:rsidR="00E44359" w:rsidRDefault="00E44359" w:rsidP="001B50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26C">
        <w:rPr>
          <w:noProof/>
        </w:rPr>
        <w:pict>
          <v:shape id="Рисунок 81" o:spid="_x0000_i1073" type="#_x0000_t75" alt="поделки для мальчиков своими руками" style="width:351.75pt;height:254.25pt;visibility:visible">
            <v:imagedata r:id="rId61" o:title=""/>
          </v:shape>
        </w:pict>
      </w:r>
    </w:p>
    <w:p w:rsidR="00E44359" w:rsidRDefault="00E44359" w:rsidP="001B5049">
      <w:pPr>
        <w:spacing w:after="0" w:line="240" w:lineRule="auto"/>
      </w:pPr>
      <w:r w:rsidRPr="00F3726C">
        <w:rPr>
          <w:noProof/>
        </w:rPr>
        <w:pict>
          <v:shape id="Рисунок 87" o:spid="_x0000_i1074" type="#_x0000_t75" alt="https://i.pinimg.com/564x/b6/02/ee/b602ee79f5bbfaacfa96cb78a3aa750a.jpg" style="width:177.75pt;height:240pt;visibility:visible">
            <v:imagedata r:id="rId62" o:title=""/>
          </v:shape>
        </w:pict>
      </w:r>
      <w:r w:rsidRPr="007F6AC6">
        <w:t xml:space="preserve"> </w:t>
      </w:r>
      <w:r w:rsidRPr="00F3726C">
        <w:rPr>
          <w:noProof/>
        </w:rPr>
        <w:pict>
          <v:shape id="Рисунок 90" o:spid="_x0000_i1075" type="#_x0000_t75" alt="https://postroysamdom.ru/wp-content/uploads/2020/03/44-1.png" style="width:276pt;height:183.75pt;visibility:visible">
            <v:imagedata r:id="rId63" o:title=""/>
          </v:shape>
        </w:pict>
      </w:r>
    </w:p>
    <w:p w:rsidR="00E44359" w:rsidRDefault="00E44359" w:rsidP="001B5049">
      <w:pPr>
        <w:spacing w:after="0" w:line="240" w:lineRule="auto"/>
      </w:pPr>
      <w:r w:rsidRPr="00F3726C">
        <w:rPr>
          <w:noProof/>
        </w:rPr>
        <w:pict>
          <v:shape id="Рисунок 93" o:spid="_x0000_i1076" type="#_x0000_t75" alt="https://vannadecor.ru/wp-content/uploads/2019/01/post_5c4fe310b4b35.jpeg" style="width:204.75pt;height:255.75pt;visibility:visible">
            <v:imagedata r:id="rId64" o:title=""/>
          </v:shape>
        </w:pict>
      </w:r>
      <w:r w:rsidRPr="009E0262">
        <w:t xml:space="preserve"> </w:t>
      </w:r>
      <w:r w:rsidRPr="00F3726C">
        <w:rPr>
          <w:noProof/>
        </w:rPr>
        <w:pict>
          <v:shape id="Рисунок 96" o:spid="_x0000_i1077" type="#_x0000_t75" alt="http://ae01.alicdn.com/kf/HTB1MHTpiaQoBKNjSZJnq6yw9VXaU.jpg?width=1000&amp;height=1006&amp;hash=2006" style="width:252pt;height:251.25pt;visibility:visible">
            <v:imagedata r:id="rId65" o:title=""/>
          </v:shape>
        </w:pict>
      </w:r>
    </w:p>
    <w:p w:rsidR="00E44359" w:rsidRDefault="00E44359" w:rsidP="001B5049">
      <w:pPr>
        <w:spacing w:after="0" w:line="240" w:lineRule="auto"/>
      </w:pPr>
    </w:p>
    <w:p w:rsidR="00E44359" w:rsidRDefault="00E44359" w:rsidP="001B5049">
      <w:pPr>
        <w:spacing w:after="0" w:line="240" w:lineRule="auto"/>
      </w:pPr>
    </w:p>
    <w:p w:rsidR="00E44359" w:rsidRDefault="00E44359" w:rsidP="001B5049">
      <w:pPr>
        <w:spacing w:after="0" w:line="240" w:lineRule="auto"/>
      </w:pPr>
    </w:p>
    <w:p w:rsidR="00E44359" w:rsidRDefault="00E44359" w:rsidP="001B5049">
      <w:pPr>
        <w:spacing w:after="0" w:line="240" w:lineRule="auto"/>
      </w:pPr>
    </w:p>
    <w:p w:rsidR="00E44359" w:rsidRDefault="00E44359" w:rsidP="001B5049">
      <w:pPr>
        <w:spacing w:after="0" w:line="240" w:lineRule="auto"/>
      </w:pPr>
    </w:p>
    <w:p w:rsidR="00E44359" w:rsidRDefault="00E44359" w:rsidP="001B5049">
      <w:pPr>
        <w:spacing w:after="0" w:line="240" w:lineRule="auto"/>
      </w:pPr>
    </w:p>
    <w:p w:rsidR="00E44359" w:rsidRDefault="00E44359" w:rsidP="001B5049">
      <w:pPr>
        <w:spacing w:after="0" w:line="240" w:lineRule="auto"/>
      </w:pPr>
    </w:p>
    <w:p w:rsidR="00E44359" w:rsidRDefault="00E44359" w:rsidP="001B5049">
      <w:pPr>
        <w:spacing w:after="0" w:line="240" w:lineRule="auto"/>
      </w:pPr>
    </w:p>
    <w:p w:rsidR="00E44359" w:rsidRDefault="00E44359" w:rsidP="001B5049">
      <w:pPr>
        <w:spacing w:after="0" w:line="240" w:lineRule="auto"/>
      </w:pPr>
    </w:p>
    <w:p w:rsidR="00E44359" w:rsidRDefault="00E44359" w:rsidP="001B5049">
      <w:pPr>
        <w:spacing w:after="0" w:line="240" w:lineRule="auto"/>
      </w:pPr>
    </w:p>
    <w:p w:rsidR="00E44359" w:rsidRDefault="00E44359" w:rsidP="001B5049">
      <w:pPr>
        <w:spacing w:after="0" w:line="240" w:lineRule="auto"/>
      </w:pPr>
    </w:p>
    <w:p w:rsidR="00E44359" w:rsidRDefault="00E44359" w:rsidP="001B5049">
      <w:pPr>
        <w:spacing w:after="0" w:line="240" w:lineRule="auto"/>
      </w:pPr>
    </w:p>
    <w:p w:rsidR="00E44359" w:rsidRDefault="00E44359" w:rsidP="009E02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0262">
        <w:rPr>
          <w:rFonts w:ascii="Times New Roman" w:hAnsi="Times New Roman" w:cs="Times New Roman"/>
          <w:sz w:val="24"/>
          <w:szCs w:val="24"/>
        </w:rPr>
        <w:t>Приложение 7</w:t>
      </w:r>
    </w:p>
    <w:p w:rsidR="00E44359" w:rsidRDefault="00E44359" w:rsidP="009E02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Художественная лепка из воздушного пластилина, полимерной глины, соленого теста, глины.(Примеры)</w:t>
      </w:r>
    </w:p>
    <w:p w:rsidR="00E44359" w:rsidRDefault="00E44359" w:rsidP="009E0262">
      <w:pPr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EB531D">
        <w:rPr>
          <w:rFonts w:ascii="Times New Roman" w:hAnsi="Times New Roman" w:cs="Times New Roman"/>
          <w:noProof/>
          <w:sz w:val="24"/>
          <w:szCs w:val="24"/>
        </w:rPr>
        <w:pict>
          <v:shape id="Рисунок 99" o:spid="_x0000_i1078" type="#_x0000_t75" style="width:229.5pt;height:186.75pt;visibility:visible">
            <v:imagedata r:id="rId66" o:title=""/>
          </v:shape>
        </w:pict>
      </w:r>
      <w:r w:rsidRPr="009E0262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EB531D">
        <w:rPr>
          <w:rFonts w:ascii="Times New Roman" w:hAnsi="Times New Roman" w:cs="Times New Roman"/>
          <w:noProof/>
          <w:sz w:val="24"/>
          <w:szCs w:val="24"/>
        </w:rPr>
        <w:pict>
          <v:shape id="Рисунок 101" o:spid="_x0000_i1079" type="#_x0000_t75" style="width:225pt;height:168.75pt;visibility:visible">
            <v:imagedata r:id="rId67" o:title=""/>
          </v:shape>
        </w:pict>
      </w:r>
    </w:p>
    <w:p w:rsidR="00E44359" w:rsidRDefault="00E44359" w:rsidP="009E0262">
      <w:pPr>
        <w:spacing w:after="0" w:line="240" w:lineRule="auto"/>
      </w:pPr>
      <w:r w:rsidRPr="00F3726C">
        <w:rPr>
          <w:noProof/>
        </w:rPr>
        <w:pict>
          <v:shape id="Рисунок 102" o:spid="_x0000_i1080" type="#_x0000_t75" alt="https://1igolka.com/wp-content/uploads/2017/11/brelok_iz_polimernoy_gliny_5_07070602.jpg" style="width:224.25pt;height:159.75pt;visibility:visible">
            <v:imagedata r:id="rId68" o:title=""/>
          </v:shape>
        </w:pict>
      </w:r>
      <w:r w:rsidRPr="009E0262">
        <w:t xml:space="preserve"> </w:t>
      </w:r>
      <w:r w:rsidRPr="00F3726C">
        <w:rPr>
          <w:noProof/>
        </w:rPr>
        <w:pict>
          <v:shape id="Рисунок 105" o:spid="_x0000_i1081" type="#_x0000_t75" alt="https://content-8.foto.my.mail.ru/community/handmademe/_groupsphoto/h-84642.jpg" style="width:224.25pt;height:169.5pt;visibility:visible">
            <v:imagedata r:id="rId69" o:title=""/>
          </v:shape>
        </w:pict>
      </w:r>
    </w:p>
    <w:p w:rsidR="00E44359" w:rsidRDefault="00E44359" w:rsidP="009E0262">
      <w:pPr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F3726C">
        <w:rPr>
          <w:noProof/>
        </w:rPr>
        <w:pict>
          <v:shape id="Рисунок 108" o:spid="_x0000_i1082" type="#_x0000_t75" alt="https://www.present.ru/upload/iblock/c7d/c7d8b3ffc98ae6b825b736d36eefd32b.jpg" style="width:211.5pt;height:211.5pt;visibility:visible">
            <v:imagedata r:id="rId70" o:title=""/>
          </v:shape>
        </w:pict>
      </w:r>
      <w:r w:rsidRPr="002F3131">
        <w:t xml:space="preserve"> </w:t>
      </w:r>
      <w:r w:rsidRPr="00F3726C">
        <w:rPr>
          <w:noProof/>
        </w:rPr>
        <w:pict>
          <v:shape id="Рисунок 117" o:spid="_x0000_i1083" type="#_x0000_t75" alt="https://f2.mylove.ru/MLI1th1t8R.jpg" style="width:198pt;height:198pt;visibility:visible">
            <v:imagedata r:id="rId71" o:title=""/>
          </v:shape>
        </w:pict>
      </w:r>
    </w:p>
    <w:p w:rsidR="00E44359" w:rsidRDefault="00E44359" w:rsidP="009E0262">
      <w:pPr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E44359" w:rsidRDefault="00E44359" w:rsidP="009E0262">
      <w:pPr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>д</w:t>
      </w:r>
    </w:p>
    <w:p w:rsidR="00E44359" w:rsidRDefault="00E44359" w:rsidP="009E0262">
      <w:pPr>
        <w:spacing w:after="0" w:line="240" w:lineRule="auto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>Д</w:t>
      </w:r>
    </w:p>
    <w:p w:rsidR="00E44359" w:rsidRDefault="00E44359" w:rsidP="002F31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Дымковская игрушка                                   Филимоновская игрушка</w:t>
      </w:r>
    </w:p>
    <w:p w:rsidR="00E44359" w:rsidRDefault="00E44359" w:rsidP="002F3131">
      <w:pPr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2F31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726C">
        <w:rPr>
          <w:noProof/>
        </w:rPr>
        <w:pict>
          <v:shape id="Рисунок 126" o:spid="_x0000_i1084" type="#_x0000_t75" alt="https://konspekta.net/studopediaru/baza25/12429742398789.files/image010.jpg" style="width:480pt;height:268.5pt;visibility:visible">
            <v:imagedata r:id="rId72" o:title=""/>
          </v:shape>
        </w:pict>
      </w:r>
    </w:p>
    <w:p w:rsidR="00E44359" w:rsidRDefault="00E44359" w:rsidP="002F31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Каргопольская игрушка</w:t>
      </w:r>
    </w:p>
    <w:p w:rsidR="00E44359" w:rsidRDefault="00E44359" w:rsidP="002F31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726C">
        <w:rPr>
          <w:noProof/>
        </w:rPr>
        <w:pict>
          <v:shape id="Рисунок 129" o:spid="_x0000_i1085" type="#_x0000_t75" alt="https://xn--80anccqhhxn0b9a0a.xn--80aaccp4ajwpkgbl4lpb.xn--p1ai/upload/resize_cache/iblock/98e/1800_1600_0/IMG_5440.jpg" style="width:484.5pt;height:323.25pt;visibility:visible">
            <v:imagedata r:id="rId73" o:title=""/>
          </v:shape>
        </w:pict>
      </w:r>
    </w:p>
    <w:p w:rsidR="00E44359" w:rsidRDefault="00E44359" w:rsidP="002F31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Калининская игрушка</w:t>
      </w:r>
    </w:p>
    <w:p w:rsidR="00E44359" w:rsidRDefault="00E44359" w:rsidP="002F31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2F31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2F3131">
      <w:pPr>
        <w:spacing w:after="0"/>
      </w:pPr>
      <w:r w:rsidRPr="00F3726C">
        <w:rPr>
          <w:noProof/>
        </w:rPr>
        <w:pict>
          <v:shape id="Рисунок 132" o:spid="_x0000_i1086" type="#_x0000_t75" alt="https://i.pinimg.com/originals/5a/7f/3e/5a7f3e29faf5cad8a0b0c9b0a64b2b7a.jpg" style="width:221.25pt;height:4in;visibility:visible">
            <v:imagedata r:id="rId74" o:title=""/>
          </v:shape>
        </w:pict>
      </w:r>
      <w:r w:rsidRPr="002F3131">
        <w:t xml:space="preserve"> </w:t>
      </w:r>
      <w:r w:rsidRPr="00F3726C">
        <w:rPr>
          <w:noProof/>
        </w:rPr>
        <w:pict>
          <v:shape id="Рисунок 135" o:spid="_x0000_i1087" type="#_x0000_t75" alt="https://drasler.ru/wp-content/uploads/2019/05/%D0%9A%D0%B0%D1%80%D1%82%D0%B8%D0%BD%D1%8B-%D0%BD%D0%BE%D0%B2%D0%BE%D0%B3%D0%BE%D0%B4%D0%BD%D0%B8%D0%B5-%D0%B8%D0%B7-%D1%81%D0%BE%D0%BB%D0%B5%D0%BD%D0%BE%D0%B3%D0%BE-%D1%82%D0%B5%D1%81%D1%82%D0%B0009.jpg" style="width:249.75pt;height:249.75pt;visibility:visible">
            <v:imagedata r:id="rId75" o:title=""/>
          </v:shape>
        </w:pict>
      </w:r>
    </w:p>
    <w:p w:rsidR="00E44359" w:rsidRDefault="00E44359" w:rsidP="002F3131">
      <w:pPr>
        <w:spacing w:after="0"/>
      </w:pPr>
      <w:r w:rsidRPr="00F3726C">
        <w:rPr>
          <w:noProof/>
        </w:rPr>
        <w:pict>
          <v:shape id="Рисунок 144" o:spid="_x0000_i1088" type="#_x0000_t75" alt="https://detstvodetstvo.ru/images/wp-content/uploads/2020/04/podelki-iz-solenogo-testa-svoimi-rukami-dlya-detej-14.jpg" style="width:249pt;height:332.25pt;visibility:visible">
            <v:imagedata r:id="rId76" o:title=""/>
          </v:shape>
        </w:pict>
      </w:r>
      <w:r w:rsidRPr="002F3131">
        <w:t xml:space="preserve"> </w:t>
      </w:r>
      <w:r w:rsidRPr="00F3726C">
        <w:rPr>
          <w:noProof/>
        </w:rPr>
        <w:pict>
          <v:shape id="Рисунок 147" o:spid="_x0000_i1089" type="#_x0000_t75" alt="https://i.pinimg.com/736x/ac/50/55/ac50558675da93f15761f5d4b6a6b48e.jpg" style="width:213pt;height:213.75pt;visibility:visible">
            <v:imagedata r:id="rId77" o:title=""/>
          </v:shape>
        </w:pict>
      </w:r>
    </w:p>
    <w:p w:rsidR="00E44359" w:rsidRDefault="00E44359" w:rsidP="002F3131">
      <w:pPr>
        <w:spacing w:after="0"/>
      </w:pPr>
    </w:p>
    <w:p w:rsidR="00E44359" w:rsidRDefault="00E44359" w:rsidP="002F3131">
      <w:pPr>
        <w:spacing w:after="0"/>
      </w:pPr>
    </w:p>
    <w:p w:rsidR="00E44359" w:rsidRDefault="00E44359" w:rsidP="002F31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Таблицы поэтапного выполнения работ(примеры)</w:t>
      </w:r>
    </w:p>
    <w:p w:rsidR="00E44359" w:rsidRDefault="00E44359" w:rsidP="002F3131">
      <w:pPr>
        <w:spacing w:after="0"/>
        <w:jc w:val="both"/>
      </w:pPr>
      <w:r w:rsidRPr="00EB531D">
        <w:rPr>
          <w:rFonts w:ascii="Times New Roman" w:hAnsi="Times New Roman" w:cs="Times New Roman"/>
          <w:noProof/>
          <w:sz w:val="24"/>
          <w:szCs w:val="24"/>
        </w:rPr>
        <w:pict>
          <v:shape id="Рисунок 150" o:spid="_x0000_i1090" type="#_x0000_t75" style="width:203.25pt;height:495.75pt;visibility:visible">
            <v:imagedata r:id="rId78" o:title=""/>
          </v:shape>
        </w:pict>
      </w:r>
      <w:r w:rsidRPr="004B3F56">
        <w:t xml:space="preserve"> </w:t>
      </w:r>
      <w:r w:rsidRPr="00F3726C">
        <w:rPr>
          <w:noProof/>
        </w:rPr>
        <w:pict>
          <v:shape id="Рисунок 151" o:spid="_x0000_i1091" type="#_x0000_t75" alt="https://i.pinimg.com/564x/ff/5d/20/ff5d2099ef1d7c619b00ec604413ff2d.jpg" style="width:248.25pt;height:496.5pt;visibility:visible">
            <v:imagedata r:id="rId79" o:title=""/>
          </v:shape>
        </w:pict>
      </w:r>
    </w:p>
    <w:p w:rsidR="00E44359" w:rsidRDefault="00E44359" w:rsidP="002F3131">
      <w:pPr>
        <w:spacing w:after="0"/>
        <w:jc w:val="both"/>
      </w:pPr>
    </w:p>
    <w:p w:rsidR="00E44359" w:rsidRDefault="00E44359" w:rsidP="002F3131">
      <w:pPr>
        <w:spacing w:after="0"/>
        <w:jc w:val="both"/>
      </w:pPr>
    </w:p>
    <w:p w:rsidR="00E44359" w:rsidRDefault="00E44359" w:rsidP="002F3131">
      <w:pPr>
        <w:spacing w:after="0"/>
        <w:jc w:val="both"/>
      </w:pPr>
    </w:p>
    <w:p w:rsidR="00E44359" w:rsidRDefault="00E44359" w:rsidP="002F3131">
      <w:pPr>
        <w:spacing w:after="0"/>
        <w:jc w:val="both"/>
      </w:pPr>
    </w:p>
    <w:p w:rsidR="00E44359" w:rsidRDefault="00E44359" w:rsidP="002F3131">
      <w:pPr>
        <w:spacing w:after="0"/>
        <w:jc w:val="both"/>
      </w:pPr>
    </w:p>
    <w:p w:rsidR="00E44359" w:rsidRDefault="00E44359" w:rsidP="002F3131">
      <w:pPr>
        <w:spacing w:after="0"/>
        <w:jc w:val="both"/>
      </w:pPr>
    </w:p>
    <w:p w:rsidR="00E44359" w:rsidRDefault="00E44359" w:rsidP="002F3131">
      <w:pPr>
        <w:spacing w:after="0"/>
        <w:jc w:val="both"/>
      </w:pPr>
    </w:p>
    <w:p w:rsidR="00E44359" w:rsidRDefault="00E44359" w:rsidP="002F3131">
      <w:pPr>
        <w:spacing w:after="0"/>
        <w:jc w:val="both"/>
      </w:pP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EB531D">
        <w:rPr>
          <w:rFonts w:ascii="Times New Roman" w:hAnsi="Times New Roman" w:cs="Times New Roman"/>
          <w:noProof/>
          <w:sz w:val="24"/>
          <w:szCs w:val="24"/>
        </w:rPr>
        <w:pict>
          <v:shape id="Рисунок 154" o:spid="_x0000_i1092" type="#_x0000_t75" style="width:230.25pt;height:228.75pt;visibility:visible">
            <v:imagedata r:id="rId80" o:title=""/>
          </v:shape>
        </w:pict>
      </w:r>
      <w:r w:rsidRPr="004B3F56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Pr="00EB531D">
        <w:rPr>
          <w:rFonts w:ascii="Times New Roman" w:hAnsi="Times New Roman" w:cs="Times New Roman"/>
          <w:noProof/>
          <w:sz w:val="24"/>
          <w:szCs w:val="24"/>
        </w:rPr>
        <w:pict>
          <v:shape id="Рисунок 155" o:spid="_x0000_i1093" type="#_x0000_t75" style="width:237.75pt;height:237.75pt;visibility:visible">
            <v:imagedata r:id="rId81" o:title=""/>
          </v:shape>
        </w:pict>
      </w: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531D">
        <w:rPr>
          <w:rFonts w:ascii="Times New Roman" w:hAnsi="Times New Roman" w:cs="Times New Roman"/>
          <w:noProof/>
          <w:sz w:val="24"/>
          <w:szCs w:val="24"/>
        </w:rPr>
        <w:pict>
          <v:shape id="Рисунок 156" o:spid="_x0000_i1094" type="#_x0000_t75" style="width:483.75pt;height:363pt;visibility:visible">
            <v:imagedata r:id="rId82" o:title=""/>
          </v:shape>
        </w:pict>
      </w: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531D">
        <w:rPr>
          <w:rFonts w:ascii="Times New Roman" w:hAnsi="Times New Roman" w:cs="Times New Roman"/>
          <w:noProof/>
          <w:sz w:val="24"/>
          <w:szCs w:val="24"/>
        </w:rPr>
        <w:pict>
          <v:shape id="Рисунок 157" o:spid="_x0000_i1095" type="#_x0000_t75" style="width:480pt;height:5in;visibility:visible">
            <v:imagedata r:id="rId83" o:title=""/>
          </v:shape>
        </w:pict>
      </w: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531D">
        <w:rPr>
          <w:rFonts w:ascii="Times New Roman" w:hAnsi="Times New Roman" w:cs="Times New Roman"/>
          <w:noProof/>
          <w:sz w:val="24"/>
          <w:szCs w:val="24"/>
        </w:rPr>
        <w:pict>
          <v:shape id="Рисунок 158" o:spid="_x0000_i1096" type="#_x0000_t75" style="width:372.75pt;height:248.25pt;visibility:visible">
            <v:imagedata r:id="rId84" o:title=""/>
          </v:shape>
        </w:pict>
      </w: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531D">
        <w:rPr>
          <w:rFonts w:ascii="Times New Roman" w:hAnsi="Times New Roman" w:cs="Times New Roman"/>
          <w:noProof/>
          <w:sz w:val="24"/>
          <w:szCs w:val="24"/>
        </w:rPr>
        <w:pict>
          <v:shape id="Рисунок 160" o:spid="_x0000_i1097" type="#_x0000_t75" style="width:276.75pt;height:276.75pt;visibility:visible">
            <v:imagedata r:id="rId85" o:title=""/>
          </v:shape>
        </w:pict>
      </w:r>
      <w:r w:rsidRPr="00EB531D">
        <w:rPr>
          <w:rFonts w:ascii="Times New Roman" w:hAnsi="Times New Roman" w:cs="Times New Roman"/>
          <w:noProof/>
          <w:sz w:val="24"/>
          <w:szCs w:val="24"/>
        </w:rPr>
        <w:pict>
          <v:shape id="Рисунок 159" o:spid="_x0000_i1098" type="#_x0000_t75" style="width:267pt;height:333pt;visibility:visible">
            <v:imagedata r:id="rId86" o:title=""/>
          </v:shape>
        </w:pict>
      </w: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4359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4359" w:rsidRDefault="00E44359" w:rsidP="00494C4D">
      <w:pPr>
        <w:pStyle w:val="Textbody"/>
        <w:spacing w:after="0"/>
        <w:ind w:left="420"/>
        <w:jc w:val="center"/>
        <w:rPr>
          <w:b/>
          <w:bCs/>
          <w:color w:val="000000"/>
          <w:sz w:val="22"/>
          <w:szCs w:val="22"/>
        </w:rPr>
      </w:pPr>
      <w:r w:rsidRPr="00453E48">
        <w:rPr>
          <w:b/>
          <w:bCs/>
          <w:color w:val="000000"/>
          <w:sz w:val="22"/>
          <w:szCs w:val="22"/>
        </w:rPr>
        <w:t>Календарно-учебный график</w:t>
      </w:r>
    </w:p>
    <w:p w:rsidR="00E44359" w:rsidRPr="00453E48" w:rsidRDefault="00E44359" w:rsidP="00494C4D">
      <w:pPr>
        <w:pStyle w:val="Textbody"/>
        <w:spacing w:after="0"/>
        <w:ind w:left="42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1-го года обучения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1465"/>
        <w:gridCol w:w="1937"/>
        <w:gridCol w:w="708"/>
        <w:gridCol w:w="709"/>
        <w:gridCol w:w="669"/>
        <w:gridCol w:w="1024"/>
        <w:gridCol w:w="1365"/>
        <w:gridCol w:w="1160"/>
      </w:tblGrid>
      <w:tr w:rsidR="00E44359" w:rsidRPr="00453E48">
        <w:tc>
          <w:tcPr>
            <w:tcW w:w="53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14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Дата проведения занятия</w:t>
            </w:r>
          </w:p>
        </w:tc>
        <w:tc>
          <w:tcPr>
            <w:tcW w:w="1937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Тема занятия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Кол-во часов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Теория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Практика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Форма занятия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Методы проведения занятия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Форма контроля</w:t>
            </w:r>
          </w:p>
        </w:tc>
      </w:tr>
      <w:tr w:rsidR="00E44359" w:rsidRPr="00453E48">
        <w:trPr>
          <w:trHeight w:val="516"/>
        </w:trPr>
        <w:tc>
          <w:tcPr>
            <w:tcW w:w="53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14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937" w:type="dxa"/>
          </w:tcPr>
          <w:p w:rsidR="00E44359" w:rsidRPr="00EB531D" w:rsidRDefault="00E44359" w:rsidP="00494C4D">
            <w:pPr>
              <w:pStyle w:val="NoSpacing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 w:rsidRPr="00EB531D">
              <w:rPr>
                <w:rFonts w:ascii="Times New Roman" w:hAnsi="Times New Roman" w:cs="Times New Roman"/>
                <w:b/>
                <w:bCs/>
                <w:lang w:eastAsia="en-US"/>
              </w:rPr>
              <w:t>Раздел «Декоративное рисование»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FF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02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«Декоративный пейзаж»</w:t>
            </w:r>
          </w:p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Вводное занятие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«Декоративный натюрморт»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494C4D">
            <w:pPr>
              <w:pStyle w:val="NoSpacing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EB531D">
              <w:rPr>
                <w:rFonts w:ascii="Times New Roman" w:hAnsi="Times New Roman" w:cs="Times New Roman"/>
                <w:b/>
                <w:bCs/>
                <w:lang w:eastAsia="en-US"/>
              </w:rPr>
              <w:t>Раздел «Пластилинография»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«Осеннее дерево»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 «Корзина фруктов»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«Подсолнухи»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sz w:val="22"/>
                <w:szCs w:val="22"/>
                <w:lang w:eastAsia="en-US"/>
              </w:rPr>
              <w:t>Раздел «Чудеса из бумаги»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«3д город»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«Осенний лес»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</w:t>
            </w:r>
          </w:p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Одеяло для зайки»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sz w:val="22"/>
                <w:szCs w:val="22"/>
                <w:lang w:eastAsia="en-US"/>
              </w:rPr>
              <w:t>Раздел «Декоративное рисование»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«Жар-птица»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4.2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«Морской конек»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4.3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«Кленовые листья»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«Пластилинография»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«Рыжая лиса»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5.2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«Рак»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5.3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«Хамелеон»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«Чудеса из бумаги»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6.1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«Разноцветный зонтик»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6.2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«Фотоаппарат»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6.3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«Вкусное мороженное»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«Декоративное рисование»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7.1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«Совушка»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7.2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«Черепаха»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7.3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«Красные маки»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«Пластилинография»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8.1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«Домик лесной феи»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8.2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«Овечки на радуге»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8.3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«Котенок Гав»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«Чудеса из бумаги»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9.1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«Смешной портрет»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9.2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«Открытка кошечка»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9.3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«Крокодил»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«Декоративное рисование»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10.1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«Замок»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10.2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«Кошка Мурка»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«Пластилинография»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11.1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«Слоненок»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«Медузы»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11.3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«Жираф»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«Чудеса из бумаги»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12.1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«Попугай»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12.2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«Озорной клоун»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12.3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«Открытка. Кусочек лета»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«Декоративное рисование»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13.1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«Луна и солнце»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13.2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«Закат»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13.3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«Лунный городок»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«Пластилинография»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14.1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«Зимнее дерево»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14.2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«Ажурные снежинки»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14.3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«Зима в деревне»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«Чудеса из бумаги»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15.1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«Зимний лес»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15.2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«В городе зима»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15.3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«Башня Снежной королевы»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«Декоративное рисование»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16.1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«Белый мишка»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16.2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«Пингвин»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16.3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«Друзья снеговики»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«Пластилинография»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17.1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«Новогодние шарики»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17.2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«Дедушка Мороз»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17.3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«Новогодняя елка»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«Чудеса из бумаги»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18.1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«Новогодняя открытка»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18.2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«Олени»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«Декоративное рисование»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19.1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«Тихий зимний вечерок»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19.2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«Снегири»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19.3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«В свете фонаря»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«Пластилинография»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20.1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«Воздушный шар»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20.2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«Чудо-рыба»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20.3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«В цирке»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«Чудеса из бумаги»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21.1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«Кораблик»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21.2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«Комнатный цветок»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21.3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«Зубастая акула»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«Декоративное рисование»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22.1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«В подводном мире»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22.2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«Ночной город»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22.3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«Паруса»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«Пластилинография»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23.1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«Динозаврик»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23.2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«Пластилиновый лес»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23.3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«Перо жар-птицы»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«Чудеса из бумаги»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24.1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«Чашечка горячего чая»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24.2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«Лягушка»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24.3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«Филин в дупле»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«Декоративное рисование»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25.1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«Рисуем солдата»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25.2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«В пустыне»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«Пластилинография»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26.1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«Такса Харитоша»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26.2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«Ромашки»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26.3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«Черепаха»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«Чудеса из бумаги»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27.1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«Подарок маме»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27.2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«Удивительные птицы»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«Декоративное рисование»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28.1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«Ваза с цветами»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28.2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«Нарциссы»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28.3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«Одуванчики»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«Пластилинография»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29.1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«Морская пена»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29.2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«Натюрморт. Апельсиновые дольки»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29.3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«Домик гномика»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«Чудеса из бумаги»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30.1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«Скворечник»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30.2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«Корзиночка из бумаги»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30.3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«Чудо-кит»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«Декоративное рисование»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31.1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«Быстрая ракета»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31.2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«Солнечная система»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31.3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«Космос»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«Пластилинография»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32.1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«Избушка»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32.2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«Сирень»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32.3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«Цветущая веточка»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«Чудеса из бумаги»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33.1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«Робот»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33.2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«3</w:t>
            </w:r>
            <w:r w:rsidRPr="00EB531D"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 xml:space="preserve">D </w:t>
            </w: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портрет»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33.3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«Петух»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«Декоративное рисование»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34.1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«Баночка варенья»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34.2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«Времена года»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34.3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«Тюльпаны»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«Пластилинография»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35.1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«Салют на Красной площади»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35.2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«Военная техника»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sz w:val="22"/>
                <w:szCs w:val="22"/>
                <w:lang w:eastAsia="en-US"/>
              </w:rPr>
              <w:t>Раздел «Чудеса из бумаги»</w:t>
            </w: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36.1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«Лилии»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36.2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«Пальма»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36.3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Тема «Веселые страусы»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37.1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Свободный выбор тем. Рисование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37.2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Свободный выбор тем. Пластилинография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37.3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Свободный выбор тем. Моделирование из бумаги.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37.4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Свободный выбор тем. Рисование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37.5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Свободный выбор тем. Пластилинография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531D">
              <w:rPr>
                <w:b/>
                <w:bCs/>
                <w:color w:val="000000"/>
                <w:sz w:val="22"/>
                <w:szCs w:val="22"/>
                <w:lang w:eastAsia="en-US"/>
              </w:rPr>
              <w:t>37.6</w:t>
            </w: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lang w:val="en-US" w:eastAsia="en-US"/>
              </w:rPr>
            </w:pP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Свободный выбор тем. Моделирование из бумаги. Итоговое занятие.</w:t>
            </w: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Художественно-творческая деятельность, беседа</w:t>
            </w: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 выставка</w:t>
            </w:r>
          </w:p>
        </w:tc>
      </w:tr>
      <w:tr w:rsidR="00E44359" w:rsidRPr="00453E48">
        <w:tc>
          <w:tcPr>
            <w:tcW w:w="534" w:type="dxa"/>
          </w:tcPr>
          <w:p w:rsidR="00E44359" w:rsidRPr="00EB531D" w:rsidRDefault="00E44359" w:rsidP="00EB531D">
            <w:pPr>
              <w:pStyle w:val="Textbody"/>
              <w:spacing w:after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465" w:type="dxa"/>
          </w:tcPr>
          <w:p w:rsidR="00E44359" w:rsidRPr="00EB531D" w:rsidRDefault="00E44359" w:rsidP="00EB53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 w:rsidRPr="00EB531D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Итого за год</w:t>
            </w:r>
          </w:p>
        </w:tc>
        <w:tc>
          <w:tcPr>
            <w:tcW w:w="1937" w:type="dxa"/>
          </w:tcPr>
          <w:p w:rsidR="00E44359" w:rsidRPr="00EB531D" w:rsidRDefault="00E44359" w:rsidP="00EB531D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B531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216</w:t>
            </w:r>
          </w:p>
        </w:tc>
        <w:tc>
          <w:tcPr>
            <w:tcW w:w="70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69" w:type="dxa"/>
          </w:tcPr>
          <w:p w:rsidR="00E44359" w:rsidRPr="00EB531D" w:rsidRDefault="00E44359" w:rsidP="00EB531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24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E44359" w:rsidRPr="00EB531D" w:rsidRDefault="00E44359" w:rsidP="00494C4D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E44359" w:rsidRPr="00453E48" w:rsidRDefault="00E44359" w:rsidP="00494C4D">
      <w:pPr>
        <w:pStyle w:val="Textbody"/>
        <w:spacing w:after="0"/>
        <w:ind w:left="420"/>
        <w:jc w:val="both"/>
        <w:rPr>
          <w:sz w:val="22"/>
          <w:szCs w:val="22"/>
        </w:rPr>
      </w:pPr>
    </w:p>
    <w:p w:rsidR="00E44359" w:rsidRDefault="00E44359" w:rsidP="00494C4D">
      <w:pPr>
        <w:jc w:val="center"/>
      </w:pPr>
    </w:p>
    <w:p w:rsidR="00E44359" w:rsidRPr="00495F88" w:rsidRDefault="00E44359" w:rsidP="00494C4D">
      <w:pPr>
        <w:pStyle w:val="Textbody"/>
        <w:spacing w:after="0"/>
        <w:ind w:left="420"/>
        <w:jc w:val="both"/>
        <w:rPr>
          <w:sz w:val="20"/>
          <w:szCs w:val="20"/>
        </w:rPr>
      </w:pPr>
    </w:p>
    <w:p w:rsidR="00E44359" w:rsidRDefault="00E44359" w:rsidP="00494C4D">
      <w:pPr>
        <w:jc w:val="center"/>
      </w:pPr>
    </w:p>
    <w:p w:rsidR="00E44359" w:rsidRPr="00495F88" w:rsidRDefault="00E44359" w:rsidP="00494C4D">
      <w:pPr>
        <w:pStyle w:val="Textbody"/>
        <w:spacing w:after="0"/>
        <w:ind w:left="420"/>
        <w:jc w:val="both"/>
        <w:rPr>
          <w:sz w:val="20"/>
          <w:szCs w:val="20"/>
        </w:rPr>
      </w:pPr>
    </w:p>
    <w:p w:rsidR="00E44359" w:rsidRDefault="00E44359" w:rsidP="00494C4D">
      <w:pPr>
        <w:jc w:val="center"/>
      </w:pPr>
    </w:p>
    <w:p w:rsidR="00E44359" w:rsidRPr="00495F88" w:rsidRDefault="00E44359" w:rsidP="00494C4D">
      <w:pPr>
        <w:pStyle w:val="Textbody"/>
        <w:spacing w:after="0"/>
        <w:ind w:left="420"/>
        <w:jc w:val="both"/>
        <w:rPr>
          <w:sz w:val="20"/>
          <w:szCs w:val="20"/>
        </w:rPr>
      </w:pPr>
    </w:p>
    <w:p w:rsidR="00E44359" w:rsidRDefault="00E44359" w:rsidP="00494C4D">
      <w:pPr>
        <w:jc w:val="center"/>
      </w:pPr>
    </w:p>
    <w:p w:rsidR="00E44359" w:rsidRPr="00495F88" w:rsidRDefault="00E44359" w:rsidP="00494C4D">
      <w:pPr>
        <w:pStyle w:val="Textbody"/>
        <w:spacing w:after="0"/>
        <w:ind w:left="420"/>
        <w:jc w:val="both"/>
        <w:rPr>
          <w:sz w:val="20"/>
          <w:szCs w:val="20"/>
        </w:rPr>
      </w:pPr>
    </w:p>
    <w:p w:rsidR="00E44359" w:rsidRDefault="00E44359" w:rsidP="00494C4D">
      <w:pPr>
        <w:jc w:val="center"/>
      </w:pPr>
    </w:p>
    <w:p w:rsidR="00E44359" w:rsidRPr="00495F88" w:rsidRDefault="00E44359" w:rsidP="00494C4D">
      <w:pPr>
        <w:pStyle w:val="Textbody"/>
        <w:spacing w:after="0"/>
        <w:ind w:left="420"/>
        <w:jc w:val="both"/>
        <w:rPr>
          <w:sz w:val="20"/>
          <w:szCs w:val="20"/>
        </w:rPr>
      </w:pPr>
    </w:p>
    <w:p w:rsidR="00E44359" w:rsidRDefault="00E44359" w:rsidP="00494C4D">
      <w:pPr>
        <w:jc w:val="center"/>
      </w:pPr>
    </w:p>
    <w:p w:rsidR="00E44359" w:rsidRPr="00495F88" w:rsidRDefault="00E44359" w:rsidP="00494C4D">
      <w:pPr>
        <w:pStyle w:val="Textbody"/>
        <w:spacing w:after="0"/>
        <w:ind w:left="420"/>
        <w:jc w:val="both"/>
        <w:rPr>
          <w:sz w:val="20"/>
          <w:szCs w:val="20"/>
        </w:rPr>
      </w:pPr>
    </w:p>
    <w:p w:rsidR="00E44359" w:rsidRDefault="00E44359" w:rsidP="00494C4D">
      <w:pPr>
        <w:jc w:val="center"/>
      </w:pPr>
    </w:p>
    <w:p w:rsidR="00E44359" w:rsidRPr="00495F88" w:rsidRDefault="00E44359" w:rsidP="00494C4D">
      <w:pPr>
        <w:pStyle w:val="Textbody"/>
        <w:spacing w:after="0"/>
        <w:ind w:left="420"/>
        <w:jc w:val="both"/>
        <w:rPr>
          <w:sz w:val="20"/>
          <w:szCs w:val="20"/>
        </w:rPr>
      </w:pPr>
    </w:p>
    <w:p w:rsidR="00E44359" w:rsidRDefault="00E44359" w:rsidP="00494C4D">
      <w:pPr>
        <w:jc w:val="center"/>
      </w:pPr>
    </w:p>
    <w:p w:rsidR="00E44359" w:rsidRPr="00494C4D" w:rsidRDefault="00E44359" w:rsidP="002F313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E44359" w:rsidRPr="00494C4D" w:rsidSect="00DC177B">
      <w:footerReference w:type="default" r:id="rId87"/>
      <w:pgSz w:w="12240" w:h="15840"/>
      <w:pgMar w:top="1134" w:right="850" w:bottom="1134" w:left="1701" w:header="708" w:footer="708" w:gutter="0"/>
      <w:pgNumType w:start="2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359" w:rsidRDefault="00E44359" w:rsidP="00DC177B">
      <w:pPr>
        <w:spacing w:after="0" w:line="240" w:lineRule="auto"/>
      </w:pPr>
      <w:r>
        <w:separator/>
      </w:r>
    </w:p>
  </w:endnote>
  <w:endnote w:type="continuationSeparator" w:id="0">
    <w:p w:rsidR="00E44359" w:rsidRDefault="00E44359" w:rsidP="00DC1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359" w:rsidRDefault="00E44359">
    <w:pPr>
      <w:pStyle w:val="Footer"/>
      <w:jc w:val="right"/>
    </w:pPr>
    <w:fldSimple w:instr=" PAGE   \* MERGEFORMAT ">
      <w:r>
        <w:rPr>
          <w:noProof/>
        </w:rPr>
        <w:t>5</w:t>
      </w:r>
    </w:fldSimple>
  </w:p>
  <w:p w:rsidR="00E44359" w:rsidRDefault="00E4435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359" w:rsidRDefault="00E44359" w:rsidP="00DC177B">
      <w:pPr>
        <w:spacing w:after="0" w:line="240" w:lineRule="auto"/>
      </w:pPr>
      <w:r>
        <w:separator/>
      </w:r>
    </w:p>
  </w:footnote>
  <w:footnote w:type="continuationSeparator" w:id="0">
    <w:p w:rsidR="00E44359" w:rsidRDefault="00E44359" w:rsidP="00DC1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56B77"/>
    <w:multiLevelType w:val="hybridMultilevel"/>
    <w:tmpl w:val="FFFFFFFF"/>
    <w:lvl w:ilvl="0" w:tplc="2A4D3AF7">
      <w:start w:val="1"/>
      <w:numFmt w:val="bullet"/>
      <w:lvlText w:val="·"/>
      <w:lvlJc w:val="left"/>
      <w:pPr>
        <w:ind w:left="720" w:hanging="360"/>
      </w:pPr>
      <w:rPr>
        <w:rFonts w:ascii="Symbol" w:hAnsi="Symbol" w:cs="Symbol"/>
      </w:rPr>
    </w:lvl>
    <w:lvl w:ilvl="1" w:tplc="57F153CB">
      <w:start w:val="1"/>
      <w:numFmt w:val="bullet"/>
      <w:lvlText w:val="o"/>
      <w:lvlJc w:val="left"/>
      <w:pPr>
        <w:ind w:left="1440" w:hanging="360"/>
      </w:pPr>
      <w:rPr>
        <w:rFonts w:ascii="Symbol" w:hAnsi="Symbol" w:cs="Symbol"/>
      </w:rPr>
    </w:lvl>
    <w:lvl w:ilvl="2" w:tplc="26A6D421">
      <w:start w:val="1"/>
      <w:numFmt w:val="bullet"/>
      <w:lvlText w:val="·"/>
      <w:lvlJc w:val="left"/>
      <w:pPr>
        <w:ind w:left="2160" w:hanging="360"/>
      </w:pPr>
      <w:rPr>
        <w:rFonts w:ascii="Symbol" w:hAnsi="Symbol" w:cs="Symbol"/>
      </w:rPr>
    </w:lvl>
    <w:lvl w:ilvl="3" w:tplc="59BF5D77">
      <w:start w:val="1"/>
      <w:numFmt w:val="bullet"/>
      <w:lvlText w:val="o"/>
      <w:lvlJc w:val="left"/>
      <w:pPr>
        <w:ind w:left="2880" w:hanging="360"/>
      </w:pPr>
      <w:rPr>
        <w:rFonts w:ascii="Symbol" w:hAnsi="Symbol" w:cs="Symbol"/>
      </w:rPr>
    </w:lvl>
    <w:lvl w:ilvl="4" w:tplc="32234075">
      <w:start w:val="1"/>
      <w:numFmt w:val="bullet"/>
      <w:lvlText w:val="·"/>
      <w:lvlJc w:val="left"/>
      <w:pPr>
        <w:ind w:left="3600" w:hanging="360"/>
      </w:pPr>
      <w:rPr>
        <w:rFonts w:ascii="Symbol" w:hAnsi="Symbol" w:cs="Symbol"/>
      </w:rPr>
    </w:lvl>
    <w:lvl w:ilvl="5" w:tplc="766CA754">
      <w:start w:val="1"/>
      <w:numFmt w:val="bullet"/>
      <w:lvlText w:val="o"/>
      <w:lvlJc w:val="left"/>
      <w:pPr>
        <w:ind w:left="4320" w:hanging="360"/>
      </w:pPr>
      <w:rPr>
        <w:rFonts w:ascii="Symbol" w:hAnsi="Symbol" w:cs="Symbol"/>
      </w:rPr>
    </w:lvl>
    <w:lvl w:ilvl="6" w:tplc="24718F03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</w:rPr>
    </w:lvl>
    <w:lvl w:ilvl="7" w:tplc="1DFF7C45">
      <w:start w:val="1"/>
      <w:numFmt w:val="bullet"/>
      <w:lvlText w:val="o"/>
      <w:lvlJc w:val="left"/>
      <w:pPr>
        <w:ind w:left="5760" w:hanging="360"/>
      </w:pPr>
      <w:rPr>
        <w:rFonts w:ascii="Symbol" w:hAnsi="Symbol" w:cs="Symbol"/>
      </w:rPr>
    </w:lvl>
    <w:lvl w:ilvl="8" w:tplc="39B83014">
      <w:start w:val="1"/>
      <w:numFmt w:val="bullet"/>
      <w:lvlText w:val="·"/>
      <w:lvlJc w:val="left"/>
      <w:pPr>
        <w:ind w:left="6480" w:hanging="360"/>
      </w:pPr>
      <w:rPr>
        <w:rFonts w:ascii="Symbol" w:hAnsi="Symbol" w:cs="Symbol"/>
      </w:rPr>
    </w:lvl>
  </w:abstractNum>
  <w:abstractNum w:abstractNumId="1">
    <w:nsid w:val="02831D4F"/>
    <w:multiLevelType w:val="hybridMultilevel"/>
    <w:tmpl w:val="80EC453A"/>
    <w:lvl w:ilvl="0" w:tplc="04190001">
      <w:start w:val="1"/>
      <w:numFmt w:val="bullet"/>
      <w:lvlText w:val="·"/>
      <w:lvlJc w:val="left"/>
      <w:pPr>
        <w:ind w:left="1428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2868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3588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5028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5748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7188" w:hanging="360"/>
      </w:pPr>
      <w:rPr>
        <w:rFonts w:ascii="Wingdings" w:hAnsi="Wingdings" w:cs="Wingdings"/>
      </w:rPr>
    </w:lvl>
  </w:abstractNum>
  <w:abstractNum w:abstractNumId="2">
    <w:nsid w:val="02AF26D1"/>
    <w:multiLevelType w:val="multilevel"/>
    <w:tmpl w:val="D122AC6E"/>
    <w:styleLink w:val="WW8Num5"/>
    <w:lvl w:ilvl="0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3FF0F1B"/>
    <w:multiLevelType w:val="multilevel"/>
    <w:tmpl w:val="D122AC6E"/>
    <w:numStyleLink w:val="WW8Num5"/>
  </w:abstractNum>
  <w:abstractNum w:abstractNumId="4">
    <w:nsid w:val="062E42D4"/>
    <w:multiLevelType w:val="hybridMultilevel"/>
    <w:tmpl w:val="FFFFFFFF"/>
    <w:lvl w:ilvl="0" w:tplc="04190001">
      <w:start w:val="1"/>
      <w:numFmt w:val="bullet"/>
      <w:lvlText w:val="·"/>
      <w:lvlJc w:val="left"/>
      <w:pPr>
        <w:ind w:left="360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1800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2520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3960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4680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5">
    <w:nsid w:val="0B70061B"/>
    <w:multiLevelType w:val="hybridMultilevel"/>
    <w:tmpl w:val="DE0AA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3EA37AF"/>
    <w:multiLevelType w:val="hybridMultilevel"/>
    <w:tmpl w:val="E6B65F84"/>
    <w:lvl w:ilvl="0" w:tplc="04190001">
      <w:start w:val="1"/>
      <w:numFmt w:val="bullet"/>
      <w:lvlText w:val="·"/>
      <w:lvlJc w:val="left"/>
      <w:pPr>
        <w:ind w:left="1353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2793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3513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4953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5673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7113" w:hanging="360"/>
      </w:pPr>
      <w:rPr>
        <w:rFonts w:ascii="Wingdings" w:hAnsi="Wingdings" w:cs="Wingdings"/>
      </w:rPr>
    </w:lvl>
  </w:abstractNum>
  <w:abstractNum w:abstractNumId="7">
    <w:nsid w:val="1D1552C9"/>
    <w:multiLevelType w:val="hybridMultilevel"/>
    <w:tmpl w:val="81449B64"/>
    <w:lvl w:ilvl="0" w:tplc="04190001">
      <w:start w:val="1"/>
      <w:numFmt w:val="bullet"/>
      <w:lvlText w:val="·"/>
      <w:lvlJc w:val="left"/>
      <w:pPr>
        <w:ind w:left="1353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2793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3513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4953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5673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7113" w:hanging="360"/>
      </w:pPr>
      <w:rPr>
        <w:rFonts w:ascii="Wingdings" w:hAnsi="Wingdings" w:cs="Wingdings"/>
      </w:rPr>
    </w:lvl>
  </w:abstractNum>
  <w:abstractNum w:abstractNumId="8">
    <w:nsid w:val="203D73F4"/>
    <w:multiLevelType w:val="multilevel"/>
    <w:tmpl w:val="D122AC6E"/>
    <w:numStyleLink w:val="WW8Num5"/>
  </w:abstractNum>
  <w:abstractNum w:abstractNumId="9">
    <w:nsid w:val="240D2D98"/>
    <w:multiLevelType w:val="hybridMultilevel"/>
    <w:tmpl w:val="DF902C62"/>
    <w:lvl w:ilvl="0" w:tplc="04190001">
      <w:start w:val="1"/>
      <w:numFmt w:val="bullet"/>
      <w:lvlText w:val="·"/>
      <w:lvlJc w:val="left"/>
      <w:pPr>
        <w:ind w:left="1428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2868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3588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5028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5748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7188" w:hanging="360"/>
      </w:pPr>
      <w:rPr>
        <w:rFonts w:ascii="Wingdings" w:hAnsi="Wingdings" w:cs="Wingdings"/>
      </w:rPr>
    </w:lvl>
  </w:abstractNum>
  <w:abstractNum w:abstractNumId="10">
    <w:nsid w:val="2C76543B"/>
    <w:multiLevelType w:val="hybridMultilevel"/>
    <w:tmpl w:val="FFFFFFFF"/>
    <w:lvl w:ilvl="0" w:tplc="04190001">
      <w:start w:val="1"/>
      <w:numFmt w:val="bullet"/>
      <w:lvlText w:val="·"/>
      <w:lvlJc w:val="left"/>
      <w:pPr>
        <w:ind w:left="360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1800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2520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3960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4680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11">
    <w:nsid w:val="2E99514E"/>
    <w:multiLevelType w:val="hybridMultilevel"/>
    <w:tmpl w:val="FFFFFFFF"/>
    <w:lvl w:ilvl="0" w:tplc="04190001">
      <w:start w:val="1"/>
      <w:numFmt w:val="bullet"/>
      <w:lvlText w:val="·"/>
      <w:lvlJc w:val="left"/>
      <w:pPr>
        <w:ind w:left="360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1800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2520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3960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4680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12">
    <w:nsid w:val="34F23252"/>
    <w:multiLevelType w:val="hybridMultilevel"/>
    <w:tmpl w:val="AB546408"/>
    <w:lvl w:ilvl="0" w:tplc="0C7DF5D6">
      <w:start w:val="1"/>
      <w:numFmt w:val="bullet"/>
      <w:lvlText w:val="·"/>
      <w:lvlJc w:val="left"/>
      <w:pPr>
        <w:ind w:left="720" w:hanging="360"/>
      </w:pPr>
      <w:rPr>
        <w:rFonts w:ascii="Symbol" w:hAnsi="Symbol" w:cs="Symbol"/>
      </w:rPr>
    </w:lvl>
    <w:lvl w:ilvl="1" w:tplc="543D4704">
      <w:start w:val="1"/>
      <w:numFmt w:val="bullet"/>
      <w:lvlText w:val="o"/>
      <w:lvlJc w:val="left"/>
      <w:pPr>
        <w:ind w:left="1440" w:hanging="360"/>
      </w:pPr>
      <w:rPr>
        <w:rFonts w:ascii="Symbol" w:hAnsi="Symbol" w:cs="Symbol"/>
      </w:rPr>
    </w:lvl>
    <w:lvl w:ilvl="2" w:tplc="6314199F">
      <w:start w:val="1"/>
      <w:numFmt w:val="bullet"/>
      <w:lvlText w:val="·"/>
      <w:lvlJc w:val="left"/>
      <w:pPr>
        <w:ind w:left="2160" w:hanging="360"/>
      </w:pPr>
      <w:rPr>
        <w:rFonts w:ascii="Symbol" w:hAnsi="Symbol" w:cs="Symbol"/>
      </w:rPr>
    </w:lvl>
    <w:lvl w:ilvl="3" w:tplc="4BB15969">
      <w:start w:val="1"/>
      <w:numFmt w:val="bullet"/>
      <w:lvlText w:val="o"/>
      <w:lvlJc w:val="left"/>
      <w:pPr>
        <w:ind w:left="2880" w:hanging="360"/>
      </w:pPr>
      <w:rPr>
        <w:rFonts w:ascii="Symbol" w:hAnsi="Symbol" w:cs="Symbol"/>
      </w:rPr>
    </w:lvl>
    <w:lvl w:ilvl="4" w:tplc="3C63418C">
      <w:start w:val="1"/>
      <w:numFmt w:val="bullet"/>
      <w:lvlText w:val="·"/>
      <w:lvlJc w:val="left"/>
      <w:pPr>
        <w:ind w:left="3600" w:hanging="360"/>
      </w:pPr>
      <w:rPr>
        <w:rFonts w:ascii="Symbol" w:hAnsi="Symbol" w:cs="Symbol"/>
      </w:rPr>
    </w:lvl>
    <w:lvl w:ilvl="5" w:tplc="0FA31BFC">
      <w:start w:val="1"/>
      <w:numFmt w:val="bullet"/>
      <w:lvlText w:val="o"/>
      <w:lvlJc w:val="left"/>
      <w:pPr>
        <w:ind w:left="4320" w:hanging="360"/>
      </w:pPr>
      <w:rPr>
        <w:rFonts w:ascii="Symbol" w:hAnsi="Symbol" w:cs="Symbol"/>
      </w:rPr>
    </w:lvl>
    <w:lvl w:ilvl="6" w:tplc="2109F84A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</w:rPr>
    </w:lvl>
    <w:lvl w:ilvl="7" w:tplc="693A47EB">
      <w:start w:val="1"/>
      <w:numFmt w:val="bullet"/>
      <w:lvlText w:val="o"/>
      <w:lvlJc w:val="left"/>
      <w:pPr>
        <w:ind w:left="5760" w:hanging="360"/>
      </w:pPr>
      <w:rPr>
        <w:rFonts w:ascii="Symbol" w:hAnsi="Symbol" w:cs="Symbol"/>
      </w:rPr>
    </w:lvl>
    <w:lvl w:ilvl="8" w:tplc="5119E318">
      <w:start w:val="1"/>
      <w:numFmt w:val="bullet"/>
      <w:lvlText w:val="·"/>
      <w:lvlJc w:val="left"/>
      <w:pPr>
        <w:ind w:left="6480" w:hanging="360"/>
      </w:pPr>
      <w:rPr>
        <w:rFonts w:ascii="Symbol" w:hAnsi="Symbol" w:cs="Symbol"/>
      </w:rPr>
    </w:lvl>
  </w:abstractNum>
  <w:abstractNum w:abstractNumId="13">
    <w:nsid w:val="41C9034B"/>
    <w:multiLevelType w:val="hybridMultilevel"/>
    <w:tmpl w:val="BC443568"/>
    <w:lvl w:ilvl="0" w:tplc="04190001">
      <w:start w:val="1"/>
      <w:numFmt w:val="bullet"/>
      <w:lvlText w:val="·"/>
      <w:lvlJc w:val="left"/>
      <w:pPr>
        <w:ind w:left="1353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2793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3513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4953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5673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7113" w:hanging="360"/>
      </w:pPr>
      <w:rPr>
        <w:rFonts w:ascii="Wingdings" w:hAnsi="Wingdings" w:cs="Wingdings"/>
      </w:rPr>
    </w:lvl>
  </w:abstractNum>
  <w:abstractNum w:abstractNumId="14">
    <w:nsid w:val="4A23552A"/>
    <w:multiLevelType w:val="hybridMultilevel"/>
    <w:tmpl w:val="A53A5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B025D0E"/>
    <w:multiLevelType w:val="hybridMultilevel"/>
    <w:tmpl w:val="B32E72C8"/>
    <w:lvl w:ilvl="0" w:tplc="04190001">
      <w:start w:val="1"/>
      <w:numFmt w:val="bullet"/>
      <w:lvlText w:val="·"/>
      <w:lvlJc w:val="left"/>
      <w:pPr>
        <w:ind w:left="1428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2868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3588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5028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5748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7188" w:hanging="360"/>
      </w:pPr>
      <w:rPr>
        <w:rFonts w:ascii="Wingdings" w:hAnsi="Wingdings" w:cs="Wingdings"/>
      </w:rPr>
    </w:lvl>
  </w:abstractNum>
  <w:abstractNum w:abstractNumId="16">
    <w:nsid w:val="4E072F74"/>
    <w:multiLevelType w:val="hybridMultilevel"/>
    <w:tmpl w:val="7280F7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>
    <w:nsid w:val="508C540F"/>
    <w:multiLevelType w:val="hybridMultilevel"/>
    <w:tmpl w:val="9B106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2CF20CD"/>
    <w:multiLevelType w:val="hybridMultilevel"/>
    <w:tmpl w:val="1E6A4B1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2793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3513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4953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5673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7113" w:hanging="360"/>
      </w:pPr>
      <w:rPr>
        <w:rFonts w:ascii="Wingdings" w:hAnsi="Wingdings" w:cs="Wingdings"/>
      </w:rPr>
    </w:lvl>
  </w:abstractNum>
  <w:abstractNum w:abstractNumId="19">
    <w:nsid w:val="539827ED"/>
    <w:multiLevelType w:val="multilevel"/>
    <w:tmpl w:val="D122AC6E"/>
    <w:numStyleLink w:val="WW8Num5"/>
  </w:abstractNum>
  <w:abstractNum w:abstractNumId="20">
    <w:nsid w:val="5AF40EB6"/>
    <w:multiLevelType w:val="multilevel"/>
    <w:tmpl w:val="2536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>
    <w:nsid w:val="636A1AE5"/>
    <w:multiLevelType w:val="hybridMultilevel"/>
    <w:tmpl w:val="4D92427C"/>
    <w:lvl w:ilvl="0" w:tplc="04190001">
      <w:start w:val="1"/>
      <w:numFmt w:val="bullet"/>
      <w:lvlText w:val="·"/>
      <w:lvlJc w:val="left"/>
      <w:pPr>
        <w:ind w:left="1428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2868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3588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5028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5748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7188" w:hanging="360"/>
      </w:pPr>
      <w:rPr>
        <w:rFonts w:ascii="Wingdings" w:hAnsi="Wingdings" w:cs="Wingdings"/>
      </w:rPr>
    </w:lvl>
  </w:abstractNum>
  <w:abstractNum w:abstractNumId="22">
    <w:nsid w:val="64F26DC7"/>
    <w:multiLevelType w:val="hybridMultilevel"/>
    <w:tmpl w:val="91145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B63B0"/>
    <w:multiLevelType w:val="hybridMultilevel"/>
    <w:tmpl w:val="D8E8EB32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cs="Wingdings" w:hint="default"/>
      </w:rPr>
    </w:lvl>
  </w:abstractNum>
  <w:abstractNum w:abstractNumId="24">
    <w:nsid w:val="6AC0B755"/>
    <w:multiLevelType w:val="hybridMultilevel"/>
    <w:tmpl w:val="FFFFFFFF"/>
    <w:lvl w:ilvl="0" w:tplc="2A4D3AF7">
      <w:start w:val="1"/>
      <w:numFmt w:val="bullet"/>
      <w:lvlText w:val="·"/>
      <w:lvlJc w:val="left"/>
      <w:pPr>
        <w:ind w:left="720" w:hanging="360"/>
      </w:pPr>
      <w:rPr>
        <w:rFonts w:ascii="Symbol" w:hAnsi="Symbol" w:cs="Symbol"/>
      </w:rPr>
    </w:lvl>
    <w:lvl w:ilvl="1" w:tplc="57F153CB">
      <w:start w:val="1"/>
      <w:numFmt w:val="bullet"/>
      <w:lvlText w:val="o"/>
      <w:lvlJc w:val="left"/>
      <w:pPr>
        <w:ind w:left="1440" w:hanging="360"/>
      </w:pPr>
      <w:rPr>
        <w:rFonts w:ascii="Symbol" w:hAnsi="Symbol" w:cs="Symbol"/>
      </w:rPr>
    </w:lvl>
    <w:lvl w:ilvl="2" w:tplc="26A6D421">
      <w:start w:val="1"/>
      <w:numFmt w:val="bullet"/>
      <w:lvlText w:val="·"/>
      <w:lvlJc w:val="left"/>
      <w:pPr>
        <w:ind w:left="2160" w:hanging="360"/>
      </w:pPr>
      <w:rPr>
        <w:rFonts w:ascii="Symbol" w:hAnsi="Symbol" w:cs="Symbol"/>
      </w:rPr>
    </w:lvl>
    <w:lvl w:ilvl="3" w:tplc="59BF5D77">
      <w:start w:val="1"/>
      <w:numFmt w:val="bullet"/>
      <w:lvlText w:val="o"/>
      <w:lvlJc w:val="left"/>
      <w:pPr>
        <w:ind w:left="2880" w:hanging="360"/>
      </w:pPr>
      <w:rPr>
        <w:rFonts w:ascii="Symbol" w:hAnsi="Symbol" w:cs="Symbol"/>
      </w:rPr>
    </w:lvl>
    <w:lvl w:ilvl="4" w:tplc="32234075">
      <w:start w:val="1"/>
      <w:numFmt w:val="bullet"/>
      <w:lvlText w:val="·"/>
      <w:lvlJc w:val="left"/>
      <w:pPr>
        <w:ind w:left="3600" w:hanging="360"/>
      </w:pPr>
      <w:rPr>
        <w:rFonts w:ascii="Symbol" w:hAnsi="Symbol" w:cs="Symbol"/>
      </w:rPr>
    </w:lvl>
    <w:lvl w:ilvl="5" w:tplc="766CA754">
      <w:start w:val="1"/>
      <w:numFmt w:val="bullet"/>
      <w:lvlText w:val="o"/>
      <w:lvlJc w:val="left"/>
      <w:pPr>
        <w:ind w:left="4320" w:hanging="360"/>
      </w:pPr>
      <w:rPr>
        <w:rFonts w:ascii="Symbol" w:hAnsi="Symbol" w:cs="Symbol"/>
      </w:rPr>
    </w:lvl>
    <w:lvl w:ilvl="6" w:tplc="24718F03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</w:rPr>
    </w:lvl>
    <w:lvl w:ilvl="7" w:tplc="1DFF7C45">
      <w:start w:val="1"/>
      <w:numFmt w:val="bullet"/>
      <w:lvlText w:val="o"/>
      <w:lvlJc w:val="left"/>
      <w:pPr>
        <w:ind w:left="5760" w:hanging="360"/>
      </w:pPr>
      <w:rPr>
        <w:rFonts w:ascii="Symbol" w:hAnsi="Symbol" w:cs="Symbol"/>
      </w:rPr>
    </w:lvl>
    <w:lvl w:ilvl="8" w:tplc="39B83014">
      <w:start w:val="1"/>
      <w:numFmt w:val="bullet"/>
      <w:lvlText w:val="·"/>
      <w:lvlJc w:val="left"/>
      <w:pPr>
        <w:ind w:left="6480" w:hanging="360"/>
      </w:pPr>
      <w:rPr>
        <w:rFonts w:ascii="Symbol" w:hAnsi="Symbol" w:cs="Symbol"/>
      </w:rPr>
    </w:lvl>
  </w:abstractNum>
  <w:abstractNum w:abstractNumId="25">
    <w:nsid w:val="6B17218A"/>
    <w:multiLevelType w:val="hybridMultilevel"/>
    <w:tmpl w:val="D7A0C2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C025CD0"/>
    <w:multiLevelType w:val="hybridMultilevel"/>
    <w:tmpl w:val="A868449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27">
    <w:nsid w:val="7FF478FD"/>
    <w:multiLevelType w:val="multilevel"/>
    <w:tmpl w:val="D122AC6E"/>
    <w:numStyleLink w:val="WW8Num5"/>
  </w:abstractNum>
  <w:num w:numId="1">
    <w:abstractNumId w:val="12"/>
  </w:num>
  <w:num w:numId="2">
    <w:abstractNumId w:val="1"/>
  </w:num>
  <w:num w:numId="3">
    <w:abstractNumId w:val="9"/>
  </w:num>
  <w:num w:numId="4">
    <w:abstractNumId w:val="15"/>
  </w:num>
  <w:num w:numId="5">
    <w:abstractNumId w:val="21"/>
  </w:num>
  <w:num w:numId="6">
    <w:abstractNumId w:val="18"/>
  </w:num>
  <w:num w:numId="7">
    <w:abstractNumId w:val="13"/>
  </w:num>
  <w:num w:numId="8">
    <w:abstractNumId w:val="7"/>
  </w:num>
  <w:num w:numId="9">
    <w:abstractNumId w:val="6"/>
  </w:num>
  <w:num w:numId="10">
    <w:abstractNumId w:val="14"/>
  </w:num>
  <w:num w:numId="11">
    <w:abstractNumId w:val="22"/>
  </w:num>
  <w:num w:numId="12">
    <w:abstractNumId w:val="11"/>
  </w:num>
  <w:num w:numId="13">
    <w:abstractNumId w:val="10"/>
  </w:num>
  <w:num w:numId="14">
    <w:abstractNumId w:val="4"/>
  </w:num>
  <w:num w:numId="15">
    <w:abstractNumId w:val="26"/>
  </w:num>
  <w:num w:numId="16">
    <w:abstractNumId w:val="16"/>
  </w:num>
  <w:num w:numId="17">
    <w:abstractNumId w:val="25"/>
  </w:num>
  <w:num w:numId="18">
    <w:abstractNumId w:val="0"/>
  </w:num>
  <w:num w:numId="19">
    <w:abstractNumId w:val="24"/>
  </w:num>
  <w:num w:numId="20">
    <w:abstractNumId w:val="20"/>
  </w:num>
  <w:num w:numId="21">
    <w:abstractNumId w:val="2"/>
  </w:num>
  <w:num w:numId="22">
    <w:abstractNumId w:val="3"/>
  </w:num>
  <w:num w:numId="23">
    <w:abstractNumId w:val="27"/>
  </w:num>
  <w:num w:numId="24">
    <w:abstractNumId w:val="19"/>
  </w:num>
  <w:num w:numId="25">
    <w:abstractNumId w:val="8"/>
  </w:num>
  <w:num w:numId="26">
    <w:abstractNumId w:val="17"/>
  </w:num>
  <w:num w:numId="27">
    <w:abstractNumId w:val="23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66D0"/>
    <w:rsid w:val="000058F7"/>
    <w:rsid w:val="000129D1"/>
    <w:rsid w:val="000627CF"/>
    <w:rsid w:val="00070EA2"/>
    <w:rsid w:val="00093A5A"/>
    <w:rsid w:val="000D4D3F"/>
    <w:rsid w:val="001711E3"/>
    <w:rsid w:val="001A1175"/>
    <w:rsid w:val="001A18A8"/>
    <w:rsid w:val="001B0768"/>
    <w:rsid w:val="001B5049"/>
    <w:rsid w:val="001B799C"/>
    <w:rsid w:val="001C10B9"/>
    <w:rsid w:val="001E359D"/>
    <w:rsid w:val="001F1E8A"/>
    <w:rsid w:val="002307C2"/>
    <w:rsid w:val="00241CD9"/>
    <w:rsid w:val="00242E48"/>
    <w:rsid w:val="002454A2"/>
    <w:rsid w:val="0024795D"/>
    <w:rsid w:val="002717B6"/>
    <w:rsid w:val="002A7C9E"/>
    <w:rsid w:val="002C59E1"/>
    <w:rsid w:val="002F3131"/>
    <w:rsid w:val="003418FC"/>
    <w:rsid w:val="00343B96"/>
    <w:rsid w:val="00347C2C"/>
    <w:rsid w:val="00373FC9"/>
    <w:rsid w:val="00393D94"/>
    <w:rsid w:val="003C48ED"/>
    <w:rsid w:val="003E3505"/>
    <w:rsid w:val="0042059C"/>
    <w:rsid w:val="00426A82"/>
    <w:rsid w:val="00453E48"/>
    <w:rsid w:val="00473E82"/>
    <w:rsid w:val="00494C4D"/>
    <w:rsid w:val="00495F88"/>
    <w:rsid w:val="004A07AB"/>
    <w:rsid w:val="004B3F56"/>
    <w:rsid w:val="004E616F"/>
    <w:rsid w:val="00515C6D"/>
    <w:rsid w:val="00541976"/>
    <w:rsid w:val="005617B8"/>
    <w:rsid w:val="005A400C"/>
    <w:rsid w:val="005C3C54"/>
    <w:rsid w:val="005E1ECB"/>
    <w:rsid w:val="0060283A"/>
    <w:rsid w:val="00612956"/>
    <w:rsid w:val="0065074E"/>
    <w:rsid w:val="0067028C"/>
    <w:rsid w:val="00693BD5"/>
    <w:rsid w:val="0069745F"/>
    <w:rsid w:val="006A63AA"/>
    <w:rsid w:val="006C6903"/>
    <w:rsid w:val="007021C8"/>
    <w:rsid w:val="00712BE3"/>
    <w:rsid w:val="00716C52"/>
    <w:rsid w:val="00724DDE"/>
    <w:rsid w:val="0073671E"/>
    <w:rsid w:val="00754BB6"/>
    <w:rsid w:val="0076127D"/>
    <w:rsid w:val="007803ED"/>
    <w:rsid w:val="007866D0"/>
    <w:rsid w:val="007B0591"/>
    <w:rsid w:val="007C359C"/>
    <w:rsid w:val="007C7A98"/>
    <w:rsid w:val="007F6AC6"/>
    <w:rsid w:val="00802006"/>
    <w:rsid w:val="00835839"/>
    <w:rsid w:val="0087612A"/>
    <w:rsid w:val="00893AE1"/>
    <w:rsid w:val="0089762D"/>
    <w:rsid w:val="008C084C"/>
    <w:rsid w:val="009129F5"/>
    <w:rsid w:val="00923913"/>
    <w:rsid w:val="00930991"/>
    <w:rsid w:val="00943469"/>
    <w:rsid w:val="00945689"/>
    <w:rsid w:val="00981A78"/>
    <w:rsid w:val="009A26E9"/>
    <w:rsid w:val="009B42D7"/>
    <w:rsid w:val="009B4F04"/>
    <w:rsid w:val="009B6E1E"/>
    <w:rsid w:val="009D09B3"/>
    <w:rsid w:val="009E0262"/>
    <w:rsid w:val="009E7A10"/>
    <w:rsid w:val="009F6A94"/>
    <w:rsid w:val="00A305A0"/>
    <w:rsid w:val="00A42B9F"/>
    <w:rsid w:val="00A85DD9"/>
    <w:rsid w:val="00AC5DEA"/>
    <w:rsid w:val="00B03604"/>
    <w:rsid w:val="00BA390D"/>
    <w:rsid w:val="00BC38B8"/>
    <w:rsid w:val="00BF62B1"/>
    <w:rsid w:val="00C266F8"/>
    <w:rsid w:val="00C3732F"/>
    <w:rsid w:val="00C57FB4"/>
    <w:rsid w:val="00C6697D"/>
    <w:rsid w:val="00C73A80"/>
    <w:rsid w:val="00C74042"/>
    <w:rsid w:val="00CA5E0D"/>
    <w:rsid w:val="00CA6183"/>
    <w:rsid w:val="00CE371A"/>
    <w:rsid w:val="00CF7A58"/>
    <w:rsid w:val="00D24481"/>
    <w:rsid w:val="00D27CA8"/>
    <w:rsid w:val="00D40369"/>
    <w:rsid w:val="00D54900"/>
    <w:rsid w:val="00D56FD7"/>
    <w:rsid w:val="00DA5D07"/>
    <w:rsid w:val="00DA7EA6"/>
    <w:rsid w:val="00DC177B"/>
    <w:rsid w:val="00DC44D2"/>
    <w:rsid w:val="00E371ED"/>
    <w:rsid w:val="00E44359"/>
    <w:rsid w:val="00E474A7"/>
    <w:rsid w:val="00EA2488"/>
    <w:rsid w:val="00EA673C"/>
    <w:rsid w:val="00EB531D"/>
    <w:rsid w:val="00EC2B44"/>
    <w:rsid w:val="00ED55AA"/>
    <w:rsid w:val="00EE363D"/>
    <w:rsid w:val="00EF0878"/>
    <w:rsid w:val="00F245EA"/>
    <w:rsid w:val="00F24893"/>
    <w:rsid w:val="00F3726C"/>
    <w:rsid w:val="00F56B8A"/>
    <w:rsid w:val="00F836F6"/>
    <w:rsid w:val="00FC1B75"/>
    <w:rsid w:val="00FD3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6D0"/>
    <w:pPr>
      <w:spacing w:after="200" w:line="276" w:lineRule="auto"/>
    </w:pPr>
    <w:rPr>
      <w:rFonts w:cs="Calibri"/>
    </w:rPr>
  </w:style>
  <w:style w:type="paragraph" w:styleId="Heading3">
    <w:name w:val="heading 3"/>
    <w:basedOn w:val="Normal"/>
    <w:link w:val="Heading3Char"/>
    <w:uiPriority w:val="99"/>
    <w:qFormat/>
    <w:rsid w:val="00CE371A"/>
    <w:pPr>
      <w:spacing w:before="100" w:beforeAutospacing="1" w:after="100" w:afterAutospacing="1" w:line="240" w:lineRule="auto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CE371A"/>
    <w:rPr>
      <w:rFonts w:ascii="Times New Roman" w:hAnsi="Times New Roman" w:cs="Times New Roman"/>
      <w:b/>
      <w:bCs/>
      <w:sz w:val="27"/>
      <w:szCs w:val="27"/>
    </w:rPr>
  </w:style>
  <w:style w:type="paragraph" w:customStyle="1" w:styleId="Textbody">
    <w:name w:val="Text body"/>
    <w:basedOn w:val="Normal"/>
    <w:uiPriority w:val="99"/>
    <w:rsid w:val="007866D0"/>
    <w:pPr>
      <w:suppressAutoHyphens/>
      <w:spacing w:after="140" w:line="288" w:lineRule="auto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7866D0"/>
    <w:pPr>
      <w:spacing w:beforeAutospacing="1" w:after="142" w:line="288" w:lineRule="auto"/>
    </w:pPr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7866D0"/>
    <w:pPr>
      <w:ind w:left="720"/>
    </w:pPr>
  </w:style>
  <w:style w:type="paragraph" w:styleId="NoSpacing">
    <w:name w:val="No Spacing"/>
    <w:basedOn w:val="Normal"/>
    <w:uiPriority w:val="99"/>
    <w:qFormat/>
    <w:rsid w:val="007866D0"/>
    <w:pPr>
      <w:spacing w:after="0" w:line="240" w:lineRule="auto"/>
    </w:pPr>
  </w:style>
  <w:style w:type="paragraph" w:customStyle="1" w:styleId="Style2">
    <w:name w:val="Style2"/>
    <w:basedOn w:val="Normal"/>
    <w:uiPriority w:val="99"/>
    <w:rsid w:val="007866D0"/>
    <w:pPr>
      <w:widowControl w:val="0"/>
      <w:spacing w:after="0" w:line="648" w:lineRule="exact"/>
    </w:pPr>
    <w:rPr>
      <w:rFonts w:ascii="Courier New" w:hAnsi="Courier New" w:cs="Courier New"/>
      <w:sz w:val="24"/>
      <w:szCs w:val="24"/>
    </w:rPr>
  </w:style>
  <w:style w:type="character" w:customStyle="1" w:styleId="LineNumber1">
    <w:name w:val="Line Number1"/>
    <w:basedOn w:val="DefaultParagraphFont"/>
    <w:uiPriority w:val="99"/>
    <w:semiHidden/>
    <w:rsid w:val="007866D0"/>
  </w:style>
  <w:style w:type="character" w:styleId="Hyperlink">
    <w:name w:val="Hyperlink"/>
    <w:basedOn w:val="DefaultParagraphFont"/>
    <w:uiPriority w:val="99"/>
    <w:rsid w:val="007866D0"/>
    <w:rPr>
      <w:color w:val="0000FF"/>
      <w:u w:val="single"/>
    </w:rPr>
  </w:style>
  <w:style w:type="character" w:customStyle="1" w:styleId="c58">
    <w:name w:val="c58"/>
    <w:basedOn w:val="DefaultParagraphFont"/>
    <w:uiPriority w:val="99"/>
    <w:rsid w:val="007866D0"/>
    <w:rPr>
      <w:rFonts w:ascii="Times New Roman" w:hAnsi="Times New Roman" w:cs="Times New Roman"/>
      <w:sz w:val="24"/>
      <w:szCs w:val="24"/>
    </w:rPr>
  </w:style>
  <w:style w:type="character" w:customStyle="1" w:styleId="c6">
    <w:name w:val="c6"/>
    <w:basedOn w:val="DefaultParagraphFont"/>
    <w:uiPriority w:val="99"/>
    <w:rsid w:val="007866D0"/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basedOn w:val="DefaultParagraphFont"/>
    <w:uiPriority w:val="99"/>
    <w:rsid w:val="007866D0"/>
    <w:rPr>
      <w:rFonts w:ascii="Times New Roman" w:hAnsi="Times New Roman" w:cs="Times New Roman"/>
      <w:sz w:val="24"/>
      <w:szCs w:val="24"/>
    </w:rPr>
  </w:style>
  <w:style w:type="character" w:customStyle="1" w:styleId="c7">
    <w:name w:val="c7"/>
    <w:basedOn w:val="DefaultParagraphFont"/>
    <w:uiPriority w:val="99"/>
    <w:rsid w:val="007866D0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uiPriority w:val="99"/>
    <w:rsid w:val="007866D0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uiPriority w:val="99"/>
    <w:rsid w:val="0094568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uiPriority w:val="99"/>
    <w:rsid w:val="00945689"/>
    <w:rPr>
      <w:rFonts w:cs="Calibri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94568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c14">
    <w:name w:val="c14"/>
    <w:basedOn w:val="DefaultParagraphFont"/>
    <w:uiPriority w:val="99"/>
    <w:rsid w:val="006C6903"/>
  </w:style>
  <w:style w:type="paragraph" w:customStyle="1" w:styleId="Standard">
    <w:name w:val="Standard"/>
    <w:uiPriority w:val="99"/>
    <w:rsid w:val="00FC1B75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semiHidden/>
    <w:rsid w:val="00DC1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C177B"/>
  </w:style>
  <w:style w:type="paragraph" w:styleId="Footer">
    <w:name w:val="footer"/>
    <w:basedOn w:val="Normal"/>
    <w:link w:val="FooterChar"/>
    <w:uiPriority w:val="99"/>
    <w:rsid w:val="00DC1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C177B"/>
  </w:style>
  <w:style w:type="paragraph" w:styleId="BalloonText">
    <w:name w:val="Balloon Text"/>
    <w:basedOn w:val="Normal"/>
    <w:link w:val="BalloonTextChar"/>
    <w:uiPriority w:val="99"/>
    <w:semiHidden/>
    <w:rsid w:val="00DA5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A5D0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494C4D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eastAsia="zh-CN"/>
    </w:rPr>
  </w:style>
  <w:style w:type="numbering" w:customStyle="1" w:styleId="WW8Num5">
    <w:name w:val="WW8Num5"/>
    <w:rsid w:val="00EF0CB3"/>
    <w:pPr>
      <w:numPr>
        <w:numId w:val="2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093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3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3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3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3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3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3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932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9330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9330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image" Target="media/image73.jpeg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s://nsportal.ru/detskiy-sad/razvitie-rechi/2018/01/31/kartiny-russkih-hudozhnikov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ext.spb.ru/2011-03-29-09-03-14/89-preschool/1470-2012-08-12-09-54-47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hyperlink" Target="https://mishka-knizhka.ru/skazki-dlay-detey/russkie-skazochniki/skazki-usachyova/chudesa-v-dedmorozovke/" TargetMode="Externa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hyperlink" Target="http://stranamasterov.ru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yperlink" Target="https://kladraz.ru/zagadki-dlja-detei/zagadki-dlja-doshkolnikov-s-otvetami.html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698</TotalTime>
  <Pages>117</Pages>
  <Words>24705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2021-05-30T11:49:00Z</cp:lastPrinted>
  <dcterms:created xsi:type="dcterms:W3CDTF">2021-05-16T19:31:00Z</dcterms:created>
  <dcterms:modified xsi:type="dcterms:W3CDTF">2021-07-01T11:12:00Z</dcterms:modified>
</cp:coreProperties>
</file>