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3B" w:rsidRPr="00CD7E1E" w:rsidRDefault="0000223B" w:rsidP="0020103D">
      <w:pPr>
        <w:pStyle w:val="NoSpacing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05pt;margin-top:-.4pt;width:505.8pt;height:728.25pt;z-index:251658240">
            <v:imagedata r:id="rId7" o:title="" croptop="4142f" cropbottom="3167f" cropleft="12518f" cropright="631f"/>
          </v:shape>
        </w:pict>
      </w:r>
      <w:r w:rsidRPr="00CD7E1E">
        <w:rPr>
          <w:rFonts w:ascii="Times New Roman" w:hAnsi="Times New Roman" w:cs="Times New Roman"/>
          <w:b w:val="0"/>
          <w:bCs w:val="0"/>
          <w:sz w:val="24"/>
          <w:szCs w:val="24"/>
        </w:rPr>
        <w:t>МУНИЦИПАЛЬНОЕ БЮДЖЕТНОЕ УЧРЕЖДЕНИЕ</w:t>
      </w:r>
    </w:p>
    <w:p w:rsidR="0000223B" w:rsidRPr="00CD7E1E" w:rsidRDefault="0000223B" w:rsidP="0020103D">
      <w:pPr>
        <w:pStyle w:val="NoSpacing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D7E1E">
        <w:rPr>
          <w:rFonts w:ascii="Times New Roman" w:hAnsi="Times New Roman" w:cs="Times New Roman"/>
          <w:b w:val="0"/>
          <w:bCs w:val="0"/>
          <w:sz w:val="24"/>
          <w:szCs w:val="24"/>
        </w:rPr>
        <w:t>ДОПОЛНИТЕЛЬНОГО ОБРАЗОВАНИЯ</w:t>
      </w:r>
    </w:p>
    <w:p w:rsidR="0000223B" w:rsidRPr="00CD7E1E" w:rsidRDefault="0000223B" w:rsidP="0020103D">
      <w:pPr>
        <w:pStyle w:val="NoSpacing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D7E1E">
        <w:rPr>
          <w:rFonts w:ascii="Times New Roman" w:hAnsi="Times New Roman" w:cs="Times New Roman"/>
          <w:b w:val="0"/>
          <w:bCs w:val="0"/>
          <w:sz w:val="24"/>
          <w:szCs w:val="24"/>
        </w:rPr>
        <w:t>«СТАНЦИЯ ЮНЫХ ТЕХНИКОВ» Г. ВОЛГОДОНСКА</w:t>
      </w:r>
    </w:p>
    <w:tbl>
      <w:tblPr>
        <w:tblpPr w:leftFromText="180" w:rightFromText="180" w:vertAnchor="text" w:horzAnchor="margin" w:tblpY="572"/>
        <w:tblW w:w="10331" w:type="dxa"/>
        <w:tblLook w:val="00A0"/>
      </w:tblPr>
      <w:tblGrid>
        <w:gridCol w:w="5166"/>
        <w:gridCol w:w="5165"/>
      </w:tblGrid>
      <w:tr w:rsidR="0000223B" w:rsidRPr="00B11A8B">
        <w:trPr>
          <w:trHeight w:val="1290"/>
        </w:trPr>
        <w:tc>
          <w:tcPr>
            <w:tcW w:w="5166" w:type="dxa"/>
          </w:tcPr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 заседании методического совета</w:t>
            </w:r>
          </w:p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Протокол от ____________№_____</w:t>
            </w:r>
          </w:p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Рекомендовано к утверждению</w:t>
            </w:r>
          </w:p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Протокол от ____________№_____</w:t>
            </w:r>
          </w:p>
        </w:tc>
      </w:tr>
      <w:tr w:rsidR="0000223B" w:rsidRPr="00B11A8B">
        <w:trPr>
          <w:trHeight w:val="1721"/>
        </w:trPr>
        <w:tc>
          <w:tcPr>
            <w:tcW w:w="5166" w:type="dxa"/>
          </w:tcPr>
          <w:p w:rsidR="0000223B" w:rsidRPr="00B11A8B" w:rsidRDefault="0000223B" w:rsidP="008655A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Директор МБУДО</w:t>
            </w: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 xml:space="preserve">«Станция юных техников» </w:t>
            </w: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ab/>
              <w:t>г. Волгодонска</w:t>
            </w:r>
          </w:p>
          <w:p w:rsidR="0000223B" w:rsidRPr="00B11A8B" w:rsidRDefault="0000223B" w:rsidP="0086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__________ Л.В.Рязанкина</w:t>
            </w: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23B" w:rsidRPr="00B11A8B" w:rsidRDefault="0000223B" w:rsidP="008655AC">
            <w:pPr>
              <w:rPr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«____» ________ 20__ г.</w:t>
            </w: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00223B" w:rsidRPr="00CD7E1E" w:rsidRDefault="0000223B" w:rsidP="0020103D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</w:rPr>
      </w:pPr>
    </w:p>
    <w:p w:rsidR="0000223B" w:rsidRPr="00CD7E1E" w:rsidRDefault="0000223B" w:rsidP="0020103D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rPr>
          <w:rFonts w:ascii="Times New Roman" w:hAnsi="Times New Roman" w:cs="Times New Roman"/>
          <w:sz w:val="32"/>
          <w:szCs w:val="32"/>
        </w:rPr>
      </w:pPr>
    </w:p>
    <w:p w:rsidR="0000223B" w:rsidRPr="00CD7E1E" w:rsidRDefault="0000223B" w:rsidP="0020103D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CD7E1E">
        <w:rPr>
          <w:rFonts w:ascii="Times New Roman" w:hAnsi="Times New Roman" w:cs="Times New Roman"/>
          <w:sz w:val="32"/>
          <w:szCs w:val="32"/>
        </w:rPr>
        <w:t>ДОПОЛНИТЕЛЬНАЯ ОБЩЕОБРАЗОВАТЕЛЬНАЯ</w:t>
      </w:r>
      <w:r w:rsidRPr="00CD7E1E">
        <w:rPr>
          <w:rFonts w:ascii="Times New Roman" w:hAnsi="Times New Roman" w:cs="Times New Roman"/>
          <w:sz w:val="32"/>
          <w:szCs w:val="32"/>
        </w:rPr>
        <w:br/>
        <w:t>ОБЩЕРАЗВИВАЮЩАЯ ПРОГРАММА</w:t>
      </w:r>
    </w:p>
    <w:p w:rsidR="0000223B" w:rsidRDefault="0000223B" w:rsidP="0020103D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объединения «Академия дорожной безопасности</w:t>
      </w:r>
      <w:r w:rsidRPr="00CD7E1E">
        <w:rPr>
          <w:rFonts w:ascii="Times New Roman" w:hAnsi="Times New Roman" w:cs="Times New Roman"/>
          <w:sz w:val="32"/>
          <w:szCs w:val="32"/>
        </w:rPr>
        <w:t>»</w:t>
      </w:r>
    </w:p>
    <w:p w:rsidR="0000223B" w:rsidRPr="00CD7E1E" w:rsidRDefault="0000223B" w:rsidP="0020103D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D7E1E">
        <w:rPr>
          <w:rFonts w:ascii="Times New Roman" w:hAnsi="Times New Roman" w:cs="Times New Roman"/>
          <w:sz w:val="32"/>
          <w:szCs w:val="32"/>
        </w:rPr>
        <w:br/>
      </w:r>
      <w:r w:rsidRPr="00CD7E1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Зелёный огонёк</w:t>
      </w:r>
      <w:r w:rsidRPr="00CD7E1E">
        <w:rPr>
          <w:rFonts w:ascii="Times New Roman" w:hAnsi="Times New Roman" w:cs="Times New Roman"/>
          <w:sz w:val="28"/>
          <w:szCs w:val="28"/>
        </w:rPr>
        <w:t>»</w:t>
      </w:r>
    </w:p>
    <w:p w:rsidR="0000223B" w:rsidRPr="00CD7E1E" w:rsidRDefault="0000223B" w:rsidP="0020103D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2020-2021</w:t>
      </w:r>
      <w:r w:rsidRPr="00CD7E1E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00223B" w:rsidRPr="00CD7E1E" w:rsidRDefault="0000223B" w:rsidP="0020103D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ознакомительный</w:t>
      </w:r>
    </w:p>
    <w:p w:rsidR="0000223B" w:rsidRPr="00CD7E1E" w:rsidRDefault="0000223B" w:rsidP="0020103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00223B" w:rsidRPr="00CD7E1E" w:rsidRDefault="0000223B" w:rsidP="0020103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00223B" w:rsidRPr="00CD7E1E" w:rsidRDefault="0000223B" w:rsidP="0020103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7E1E">
        <w:rPr>
          <w:rFonts w:ascii="Times New Roman" w:hAnsi="Times New Roman" w:cs="Times New Roman"/>
          <w:sz w:val="20"/>
          <w:szCs w:val="20"/>
        </w:rPr>
        <w:t xml:space="preserve">Срок реализации ДООП </w:t>
      </w:r>
    </w:p>
    <w:p w:rsidR="0000223B" w:rsidRPr="00CD7E1E" w:rsidRDefault="0000223B" w:rsidP="0020103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 год</w:t>
      </w:r>
    </w:p>
    <w:p w:rsidR="0000223B" w:rsidRPr="00CD7E1E" w:rsidRDefault="0000223B" w:rsidP="002010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0223B" w:rsidRDefault="0000223B" w:rsidP="00201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Бабенко Виктория Павловна</w:t>
      </w:r>
    </w:p>
    <w:p w:rsidR="0000223B" w:rsidRPr="00CD7E1E" w:rsidRDefault="0000223B" w:rsidP="0020103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7E1E">
        <w:rPr>
          <w:rFonts w:ascii="Times New Roman" w:hAnsi="Times New Roman" w:cs="Times New Roman"/>
        </w:rPr>
        <w:t>педагог дополнительного образования</w:t>
      </w:r>
    </w:p>
    <w:p w:rsidR="0000223B" w:rsidRPr="00CD7E1E" w:rsidRDefault="0000223B" w:rsidP="002010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23B" w:rsidRPr="00CD7E1E" w:rsidRDefault="0000223B" w:rsidP="002010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23B" w:rsidRDefault="0000223B" w:rsidP="002010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17EC8">
        <w:rPr>
          <w:rFonts w:ascii="Times New Roman" w:hAnsi="Times New Roman" w:cs="Times New Roman"/>
          <w:sz w:val="24"/>
          <w:szCs w:val="24"/>
        </w:rPr>
        <w:t>Волгодонск</w:t>
      </w:r>
    </w:p>
    <w:p w:rsidR="0000223B" w:rsidRPr="00417EC8" w:rsidRDefault="0000223B" w:rsidP="002010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00223B" w:rsidRPr="008655AC" w:rsidRDefault="0000223B" w:rsidP="002A7F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5AC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0223B" w:rsidRPr="00183E3A" w:rsidRDefault="0000223B" w:rsidP="003877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России в целом, и в городе Волгодонске в частности, ситуация с детским дорожно-транспортным травматизмом была и остаётся очень тревожной. Статистика дорожно-транспортных происшествий свидетельствует, что дети нередко оказываются в аварийных ситуациях. Причиной многих ДТП чаще всего становятся сами дети. Приводят к этому незнание элементарных основ Правил дорожного движения и безучастное отношение взрослых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00223B" w:rsidRDefault="0000223B" w:rsidP="002A7F2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E3A">
        <w:rPr>
          <w:rFonts w:ascii="Times New Roman" w:hAnsi="Times New Roman" w:cs="Times New Roman"/>
          <w:sz w:val="28"/>
          <w:szCs w:val="28"/>
        </w:rPr>
        <w:t xml:space="preserve"> В настоящее время на государственном уровне многое делается для достижения данной задачи. В рамках </w:t>
      </w:r>
      <w:r w:rsidRPr="00183E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федеральной целевой          программы "Повышение    безопасности   дорожного движения в 2013-2020 годах" </w:t>
      </w:r>
      <w:r w:rsidRPr="003C0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проводятся мероприятия, призванные повысить степень безопасности детей на дорогах.</w:t>
      </w:r>
      <w:r w:rsidRPr="00183E3A">
        <w:rPr>
          <w:rFonts w:ascii="Times New Roman" w:hAnsi="Times New Roman" w:cs="Times New Roman"/>
          <w:sz w:val="28"/>
          <w:szCs w:val="28"/>
          <w:lang w:eastAsia="ru-RU"/>
        </w:rPr>
        <w:t xml:space="preserve"> Несмотря на эти меры, си</w:t>
      </w:r>
      <w:r>
        <w:rPr>
          <w:rFonts w:ascii="Times New Roman" w:hAnsi="Times New Roman" w:cs="Times New Roman"/>
          <w:sz w:val="28"/>
          <w:szCs w:val="28"/>
          <w:lang w:eastAsia="ru-RU"/>
        </w:rPr>
        <w:t>туация пока остаётся серьёзной: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число ДТП с участием детей в России в 2019 году увеличилось и составило 24 тыс. 820 (24 тыс. 623 - в 2018 году). Согласно данным Госавтоинспекции, в 2019 году в дорожных авариях погибли 794 ребенка в возрасте до 18 лет, в то время как в позапрошлом году - 869 детей.</w:t>
      </w:r>
      <w:r w:rsidRPr="00C07D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Хоть и наметилась тенденция снижения количества потерь детей в ДТП, однако видно, что она небольшая и до сих пор неустойчива. </w:t>
      </w:r>
    </w:p>
    <w:p w:rsidR="0000223B" w:rsidRDefault="0000223B" w:rsidP="00EF31F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E3A">
        <w:rPr>
          <w:rFonts w:ascii="Times New Roman" w:hAnsi="Times New Roman" w:cs="Times New Roman"/>
          <w:sz w:val="28"/>
          <w:szCs w:val="28"/>
        </w:rPr>
        <w:t xml:space="preserve">Таким образом, актуальным является дальнейшее расширение охвата детей знаниями о дорожной безопасности, углубление их познаний, формирование устойчивых навыков безопасного поведения на дороге. 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значение в решении этой проблемы имеет заблаговременная и правильная подготовка самых маленьких пешеходов, которых уже сейчас подстерегают серьёзные трудности и опасности. Поэтому изучение Правил дорожного движения (далее ПДД) целесообразно начинать ещё в дошкольном возрасте.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83E3A">
        <w:rPr>
          <w:rFonts w:ascii="Times New Roman" w:hAnsi="Times New Roman" w:cs="Times New Roman"/>
          <w:sz w:val="28"/>
          <w:szCs w:val="28"/>
        </w:rPr>
        <w:t xml:space="preserve">Этой цели служит </w:t>
      </w:r>
      <w:r>
        <w:rPr>
          <w:rFonts w:ascii="Times New Roman" w:hAnsi="Times New Roman" w:cs="Times New Roman"/>
          <w:sz w:val="28"/>
          <w:szCs w:val="28"/>
        </w:rPr>
        <w:t>проведение занятий в Учебно-тренировочном комплексе МБУДО «Станция юных техников» г. Волгодонска</w:t>
      </w:r>
      <w:r w:rsidRPr="00CE40AF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дополнительной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</w:t>
      </w:r>
      <w:r w:rsidRPr="00CE40AF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программе «Зелёный огонёк</w:t>
      </w:r>
      <w:r w:rsidRPr="00CE4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b/>
          <w:bCs/>
          <w:sz w:val="28"/>
          <w:szCs w:val="28"/>
          <w:shd w:val="clear" w:color="auto" w:fill="FFFFFF"/>
        </w:rPr>
        <w:t xml:space="preserve">Дополнительная общеобразовательная программа направлена </w:t>
      </w:r>
      <w:r w:rsidRPr="00C07DBA">
        <w:rPr>
          <w:sz w:val="28"/>
          <w:szCs w:val="28"/>
          <w:shd w:val="clear" w:color="auto" w:fill="FFFFFF"/>
        </w:rPr>
        <w:t>на формирование устойчивых знаний, умений и навыков детей в сфере безопасности дорожного движения с помощью активного вовлечения учащихся в разнообразную познавательную, игровую и практическую деятельность.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Программа имеет социально-педагогическую </w:t>
      </w:r>
      <w:r w:rsidRPr="00C07DBA">
        <w:rPr>
          <w:b/>
          <w:bCs/>
          <w:sz w:val="28"/>
          <w:szCs w:val="28"/>
          <w:shd w:val="clear" w:color="auto" w:fill="FFFFFF"/>
        </w:rPr>
        <w:t>направленность</w:t>
      </w:r>
      <w:r w:rsidRPr="00C07DBA">
        <w:rPr>
          <w:sz w:val="28"/>
          <w:szCs w:val="28"/>
          <w:shd w:val="clear" w:color="auto" w:fill="FFFFFF"/>
        </w:rPr>
        <w:t xml:space="preserve"> и содействует эффективной адаптации учащихся к условиям современной жизни, формированию навыков безопасного поведения в ней, в частности – в условиях современного дорожного движения.</w:t>
      </w:r>
    </w:p>
    <w:p w:rsidR="0000223B" w:rsidRPr="001541F1" w:rsidRDefault="0000223B" w:rsidP="004508BF">
      <w:pPr>
        <w:pStyle w:val="BodyText"/>
        <w:ind w:firstLine="708"/>
        <w:jc w:val="both"/>
        <w:rPr>
          <w:sz w:val="28"/>
          <w:szCs w:val="28"/>
          <w:lang/>
        </w:rPr>
      </w:pPr>
      <w:r w:rsidRPr="00C07DBA">
        <w:rPr>
          <w:sz w:val="28"/>
          <w:szCs w:val="28"/>
          <w:shd w:val="clear" w:color="auto" w:fill="FFFFFF"/>
        </w:rPr>
        <w:t xml:space="preserve">Настоящая дополнительная общеобразовательная программа является модифицированной, и построена на основе </w:t>
      </w:r>
      <w:r w:rsidRPr="00C07DBA">
        <w:rPr>
          <w:sz w:val="28"/>
          <w:szCs w:val="28"/>
        </w:rPr>
        <w:t xml:space="preserve">образовательной программы «Детская и юношеская автошкола «Дорожная академия». Настоящая </w:t>
      </w:r>
      <w:r w:rsidRPr="00C07DBA">
        <w:rPr>
          <w:sz w:val="28"/>
          <w:szCs w:val="28"/>
          <w:shd w:val="clear" w:color="auto" w:fill="FFFFFF"/>
        </w:rPr>
        <w:t xml:space="preserve">дополнительная общеобразовательная </w:t>
      </w:r>
      <w:r w:rsidRPr="00C07DBA">
        <w:rPr>
          <w:sz w:val="28"/>
          <w:szCs w:val="28"/>
        </w:rPr>
        <w:t xml:space="preserve">программа построена </w:t>
      </w:r>
      <w:r w:rsidRPr="00C07DBA">
        <w:rPr>
          <w:sz w:val="28"/>
          <w:szCs w:val="28"/>
          <w:shd w:val="clear" w:color="auto" w:fill="FFFFFF"/>
        </w:rPr>
        <w:t xml:space="preserve">согласно рекомендациям </w:t>
      </w:r>
      <w:r w:rsidRPr="00C07DBA">
        <w:rPr>
          <w:sz w:val="28"/>
          <w:szCs w:val="28"/>
          <w:lang/>
        </w:rPr>
        <w:t>методического пособия</w:t>
      </w:r>
      <w:r>
        <w:rPr>
          <w:sz w:val="28"/>
          <w:szCs w:val="28"/>
          <w:lang/>
        </w:rPr>
        <w:t xml:space="preserve"> </w:t>
      </w:r>
      <w:r w:rsidRPr="003C0A96">
        <w:rPr>
          <w:sz w:val="28"/>
          <w:szCs w:val="28"/>
          <w:lang/>
        </w:rPr>
        <w:t xml:space="preserve">«Программа педагога дополнительного образования детей: этапы создания, основные разделы, рекомендации». </w:t>
      </w:r>
      <w:r w:rsidRPr="003C0A96">
        <w:rPr>
          <w:sz w:val="28"/>
          <w:szCs w:val="28"/>
        </w:rPr>
        <w:t>Содержание программы соответствует Закону Российской</w:t>
      </w:r>
      <w:r w:rsidRPr="001541F1">
        <w:rPr>
          <w:sz w:val="28"/>
          <w:szCs w:val="28"/>
        </w:rPr>
        <w:t xml:space="preserve"> Федерации «Об образовании», К</w:t>
      </w:r>
      <w:r>
        <w:rPr>
          <w:sz w:val="28"/>
          <w:szCs w:val="28"/>
        </w:rPr>
        <w:t>онвенции ООН «О правах ребенка»</w:t>
      </w:r>
      <w:r w:rsidRPr="001541F1">
        <w:rPr>
          <w:sz w:val="28"/>
          <w:szCs w:val="28"/>
        </w:rPr>
        <w:t>, опирается на федеральный закон «О безопасности дорожного движения».</w:t>
      </w:r>
      <w:r>
        <w:rPr>
          <w:sz w:val="28"/>
          <w:szCs w:val="28"/>
        </w:rPr>
        <w:t xml:space="preserve"> В программе используются материалы сайтов </w:t>
      </w:r>
      <w:r w:rsidRPr="003C0A96">
        <w:rPr>
          <w:sz w:val="28"/>
          <w:szCs w:val="28"/>
        </w:rPr>
        <w:t>педагогической направленности:</w:t>
      </w:r>
      <w:r>
        <w:rPr>
          <w:sz w:val="28"/>
          <w:szCs w:val="28"/>
        </w:rPr>
        <w:t xml:space="preserve"> сайта </w:t>
      </w:r>
      <w:hyperlink r:id="rId8" w:history="1">
        <w:r w:rsidRPr="008D61A3">
          <w:rPr>
            <w:rStyle w:val="Hyperlink"/>
            <w:sz w:val="28"/>
            <w:szCs w:val="28"/>
          </w:rPr>
          <w:t>http://www.maam.ru/</w:t>
        </w:r>
      </w:hyperlink>
      <w:r>
        <w:rPr>
          <w:sz w:val="28"/>
          <w:szCs w:val="28"/>
        </w:rPr>
        <w:t xml:space="preserve"> , сайта </w:t>
      </w:r>
      <w:hyperlink r:id="rId9" w:history="1">
        <w:r w:rsidRPr="008D61A3">
          <w:rPr>
            <w:rStyle w:val="Hyperlink"/>
            <w:sz w:val="28"/>
            <w:szCs w:val="28"/>
          </w:rPr>
          <w:t>https://infourok.ru/</w:t>
        </w:r>
      </w:hyperlink>
    </w:p>
    <w:p w:rsidR="0000223B" w:rsidRPr="00C07DBA" w:rsidRDefault="0000223B" w:rsidP="002A7F2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D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Новизна данной программы 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заключается в охвате детей раннего возраста, с шести лет, что позволяет подготовить детей к безопасному самостоятельному посещению школы и учреждений дополнительного образования в дальнейшем.</w:t>
      </w:r>
    </w:p>
    <w:p w:rsidR="0000223B" w:rsidRPr="00C07DBA" w:rsidRDefault="0000223B" w:rsidP="002A7F2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D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Педагогическая целесообразность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 в соответствии реальной ситуации на дорогах города, уже имеющемуся жизненному опыту учащихся.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b/>
          <w:bCs/>
          <w:sz w:val="28"/>
          <w:szCs w:val="28"/>
          <w:shd w:val="clear" w:color="auto" w:fill="FFFFFF"/>
        </w:rPr>
        <w:t>Цель данной дополнительной общеобразовательной программы  </w:t>
      </w:r>
      <w:r w:rsidRPr="00C07DBA">
        <w:rPr>
          <w:sz w:val="28"/>
          <w:szCs w:val="28"/>
          <w:shd w:val="clear" w:color="auto" w:fill="FFFFFF"/>
        </w:rPr>
        <w:t>— создание условий по формированию устойчивых знаний, умений и навыков детей в сфере безопасности дорожного движения.</w:t>
      </w:r>
      <w:r w:rsidRPr="00C07DBA">
        <w:rPr>
          <w:rStyle w:val="apple-converted-space"/>
          <w:sz w:val="28"/>
          <w:szCs w:val="28"/>
          <w:shd w:val="clear" w:color="auto" w:fill="FFFFFF"/>
        </w:rPr>
        <w:t> 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b/>
          <w:bCs/>
          <w:sz w:val="28"/>
          <w:szCs w:val="28"/>
          <w:shd w:val="clear" w:color="auto" w:fill="FFFFFF"/>
        </w:rPr>
        <w:t>Задачи</w:t>
      </w:r>
      <w:r w:rsidRPr="00C07DBA">
        <w:rPr>
          <w:rStyle w:val="apple-converted-space"/>
          <w:sz w:val="28"/>
          <w:szCs w:val="28"/>
          <w:shd w:val="clear" w:color="auto" w:fill="FFFFFF"/>
        </w:rPr>
        <w:t xml:space="preserve"> данной дополнительной образовательной программы:</w:t>
      </w:r>
    </w:p>
    <w:p w:rsidR="0000223B" w:rsidRPr="00C07DBA" w:rsidRDefault="0000223B" w:rsidP="002A7F22">
      <w:pPr>
        <w:pStyle w:val="BodyText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Воспитательные:</w:t>
      </w:r>
    </w:p>
    <w:p w:rsidR="0000223B" w:rsidRPr="00C07DBA" w:rsidRDefault="0000223B" w:rsidP="002A7F22">
      <w:pPr>
        <w:pStyle w:val="BodyText"/>
        <w:numPr>
          <w:ilvl w:val="0"/>
          <w:numId w:val="5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 xml:space="preserve">формировать мотивацию к ответственному и сознательному поведению на улицах и дорогах, </w:t>
      </w:r>
    </w:p>
    <w:p w:rsidR="0000223B" w:rsidRPr="00C07DBA" w:rsidRDefault="0000223B" w:rsidP="002A7F22">
      <w:pPr>
        <w:pStyle w:val="BodyText"/>
        <w:numPr>
          <w:ilvl w:val="0"/>
          <w:numId w:val="5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формировать общие регуляторы социального поведения, позволяющих ребёнку дорожить собственной жизнью и жизнью других людей.</w:t>
      </w:r>
    </w:p>
    <w:p w:rsidR="0000223B" w:rsidRPr="00C07DBA" w:rsidRDefault="0000223B" w:rsidP="002A7F22">
      <w:pPr>
        <w:pStyle w:val="BodyText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Развивающие:</w:t>
      </w:r>
    </w:p>
    <w:p w:rsidR="0000223B" w:rsidRPr="00C07DBA" w:rsidRDefault="0000223B" w:rsidP="002A7F22">
      <w:pPr>
        <w:pStyle w:val="BodyText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 xml:space="preserve">развивать умение ориентироваться в пространстве, </w:t>
      </w:r>
    </w:p>
    <w:p w:rsidR="0000223B" w:rsidRDefault="0000223B" w:rsidP="002A7F22">
      <w:pPr>
        <w:pStyle w:val="BodyText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развивать умение быстро и верно реагировать в условиях реального дорожного движения, предвидеть скрытую опасность, которую могут нести участники дорожного движения и транспортные средства</w:t>
      </w:r>
    </w:p>
    <w:p w:rsidR="0000223B" w:rsidRPr="00C07DBA" w:rsidRDefault="0000223B" w:rsidP="002A7F22">
      <w:pPr>
        <w:pStyle w:val="BodyText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развивать коммуникативные навыки, речь; умение работать в команде</w:t>
      </w:r>
    </w:p>
    <w:p w:rsidR="0000223B" w:rsidRPr="00C07DBA" w:rsidRDefault="0000223B" w:rsidP="002A7F22">
      <w:pPr>
        <w:pStyle w:val="BodyText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Содействовать физическому развитию учащихся и приобретению ими навыков езды на велосипедах, самокатах, роликовых коньках.</w:t>
      </w:r>
    </w:p>
    <w:p w:rsidR="0000223B" w:rsidRPr="00C07DBA" w:rsidRDefault="0000223B" w:rsidP="002A7F22">
      <w:pPr>
        <w:pStyle w:val="BodyText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Образовательные:</w:t>
      </w:r>
    </w:p>
    <w:p w:rsidR="0000223B" w:rsidRPr="00C07DBA" w:rsidRDefault="0000223B" w:rsidP="002A7F22">
      <w:pPr>
        <w:pStyle w:val="BodyText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правилам дорожного движения для пешеходов, пассажиров и водителей транспортных средств</w:t>
      </w:r>
    </w:p>
    <w:p w:rsidR="0000223B" w:rsidRPr="00C07DBA" w:rsidRDefault="0000223B" w:rsidP="002A7F22">
      <w:pPr>
        <w:pStyle w:val="BodyText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знаниям об элементах дороги и их использовании.</w:t>
      </w:r>
    </w:p>
    <w:p w:rsidR="0000223B" w:rsidRPr="00C07DBA" w:rsidRDefault="0000223B" w:rsidP="002A7F22">
      <w:pPr>
        <w:pStyle w:val="BodyText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устройству и основным свойствам автомобиля, велосипеда и правилам езды на них.</w:t>
      </w:r>
    </w:p>
    <w:p w:rsidR="0000223B" w:rsidRPr="00C07DBA" w:rsidRDefault="0000223B" w:rsidP="006A5D06">
      <w:pPr>
        <w:pStyle w:val="BodyText"/>
        <w:spacing w:before="0" w:after="0" w:line="276" w:lineRule="auto"/>
        <w:jc w:val="both"/>
        <w:rPr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 xml:space="preserve">Данная дополнительная общеобразовательная программа </w:t>
      </w:r>
      <w:r w:rsidRPr="00C07DBA">
        <w:rPr>
          <w:rStyle w:val="apple-converted-space"/>
          <w:b/>
          <w:bCs/>
          <w:sz w:val="28"/>
          <w:szCs w:val="28"/>
          <w:shd w:val="clear" w:color="auto" w:fill="FFFFFF"/>
        </w:rPr>
        <w:t xml:space="preserve">адресована детям возраста от шести до семи лет, </w:t>
      </w:r>
      <w:r w:rsidRPr="00C07DBA">
        <w:rPr>
          <w:rStyle w:val="apple-converted-space"/>
          <w:sz w:val="28"/>
          <w:szCs w:val="28"/>
          <w:shd w:val="clear" w:color="auto" w:fill="FFFFFF"/>
        </w:rPr>
        <w:t>так как именно с подготовительной группы детского сада следует начинать обучение безопасному поведению на дорогах. Затем, переходя в подготовительную группу детского сада, дети углубляют и расширяют свои знания по ПДД.</w:t>
      </w:r>
    </w:p>
    <w:p w:rsidR="0000223B" w:rsidRPr="00C07DBA" w:rsidRDefault="0000223B" w:rsidP="004508BF">
      <w:pPr>
        <w:pStyle w:val="NormalWeb"/>
        <w:ind w:firstLine="708"/>
        <w:jc w:val="both"/>
        <w:rPr>
          <w:sz w:val="28"/>
          <w:szCs w:val="28"/>
        </w:rPr>
      </w:pPr>
      <w:r w:rsidRPr="00C07DBA">
        <w:rPr>
          <w:sz w:val="28"/>
          <w:szCs w:val="28"/>
        </w:rPr>
        <w:t xml:space="preserve">Настоящая </w:t>
      </w:r>
      <w:r w:rsidRPr="00C07DBA">
        <w:rPr>
          <w:rStyle w:val="apple-converted-space"/>
          <w:sz w:val="28"/>
          <w:szCs w:val="28"/>
          <w:shd w:val="clear" w:color="auto" w:fill="FFFFFF"/>
        </w:rPr>
        <w:t xml:space="preserve">дополнительная общеобразовательная </w:t>
      </w:r>
      <w:r w:rsidRPr="00C07DBA">
        <w:rPr>
          <w:sz w:val="28"/>
          <w:szCs w:val="28"/>
        </w:rPr>
        <w:t>программа построена, учитывая особенности развития данной возрастной группы учащихся. В программе используются стихи по темам занятий, так как стихотворная форма облегчает запоминание учебного материала, а также много наглядных пособий.</w:t>
      </w:r>
    </w:p>
    <w:p w:rsidR="0000223B" w:rsidRPr="00C07DBA" w:rsidRDefault="0000223B" w:rsidP="002A7F22">
      <w:pPr>
        <w:pStyle w:val="NormalWeb"/>
        <w:jc w:val="both"/>
        <w:rPr>
          <w:sz w:val="28"/>
          <w:szCs w:val="28"/>
        </w:rPr>
      </w:pPr>
      <w:r w:rsidRPr="00C07DBA">
        <w:rPr>
          <w:b/>
          <w:bCs/>
          <w:sz w:val="28"/>
          <w:szCs w:val="28"/>
        </w:rPr>
        <w:t>Наполняемость групп</w:t>
      </w:r>
      <w:r w:rsidRPr="00C07DBA">
        <w:rPr>
          <w:sz w:val="28"/>
          <w:szCs w:val="28"/>
        </w:rPr>
        <w:t xml:space="preserve"> учащихся – не менее 15 человек в группе.</w:t>
      </w:r>
    </w:p>
    <w:p w:rsidR="0000223B" w:rsidRPr="00C07DBA" w:rsidRDefault="0000223B" w:rsidP="002A7F22">
      <w:pPr>
        <w:pStyle w:val="NormalWeb"/>
        <w:jc w:val="both"/>
        <w:rPr>
          <w:sz w:val="28"/>
          <w:szCs w:val="28"/>
        </w:rPr>
      </w:pPr>
      <w:r w:rsidRPr="00C07DBA">
        <w:rPr>
          <w:sz w:val="28"/>
          <w:szCs w:val="28"/>
        </w:rPr>
        <w:t>Сроки реализации программы – 1 год.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b/>
          <w:bCs/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Основные </w:t>
      </w:r>
      <w:r w:rsidRPr="00C07DBA">
        <w:rPr>
          <w:b/>
          <w:bCs/>
          <w:sz w:val="28"/>
          <w:szCs w:val="28"/>
          <w:shd w:val="clear" w:color="auto" w:fill="FFFFFF"/>
        </w:rPr>
        <w:t>принципы программы: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доступности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наглядности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сознательности и активности учащихся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соответствия возрастным и индивидуальным особенностям учащихся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преемственности этапов обучения (от простого к сложному)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целесообразности выбора методов, средств и форм обучения поставленным целям обучения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актуальности и целесообразности обучения.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b/>
          <w:bCs/>
          <w:sz w:val="28"/>
          <w:szCs w:val="28"/>
          <w:shd w:val="clear" w:color="auto" w:fill="FFFFFF"/>
        </w:rPr>
      </w:pPr>
      <w:r w:rsidRPr="00C07DBA">
        <w:rPr>
          <w:b/>
          <w:bCs/>
          <w:sz w:val="28"/>
          <w:szCs w:val="28"/>
          <w:shd w:val="clear" w:color="auto" w:fill="FFFFFF"/>
        </w:rPr>
        <w:t>Методы обучения: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рассказ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викторина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демонстрация наглядных материалов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презентация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показ тематических мультфильмов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сюжетно-ролевая игра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соревнование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конкурс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самостоятельная работа (тематический рисунок, рассказ)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целевая прогулка-практика.</w:t>
      </w:r>
    </w:p>
    <w:p w:rsidR="0000223B" w:rsidRPr="00C07DBA" w:rsidRDefault="0000223B" w:rsidP="002A7F22">
      <w:pPr>
        <w:pStyle w:val="BodyText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Настоящей программой предусмотрены следующие </w:t>
      </w:r>
      <w:r w:rsidRPr="00C07DBA">
        <w:rPr>
          <w:b/>
          <w:bCs/>
          <w:sz w:val="28"/>
          <w:szCs w:val="28"/>
          <w:shd w:val="clear" w:color="auto" w:fill="FFFFFF"/>
        </w:rPr>
        <w:t>формы занятий:</w:t>
      </w:r>
    </w:p>
    <w:p w:rsidR="0000223B" w:rsidRPr="00C07DBA" w:rsidRDefault="0000223B" w:rsidP="002A7F22">
      <w:pPr>
        <w:pStyle w:val="BodyText"/>
        <w:numPr>
          <w:ilvl w:val="0"/>
          <w:numId w:val="1"/>
        </w:numPr>
        <w:spacing w:before="0" w:after="0" w:line="276" w:lineRule="auto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Учебные теоретические занятия проводятся в форме бесед, викторин, рассказа, которые иллюстрируются презентациями, тематическими мультфильмами, наглядными пособиями.</w:t>
      </w:r>
    </w:p>
    <w:p w:rsidR="0000223B" w:rsidRPr="00C07DBA" w:rsidRDefault="0000223B" w:rsidP="002A7F22">
      <w:pPr>
        <w:pStyle w:val="BodyText"/>
        <w:numPr>
          <w:ilvl w:val="0"/>
          <w:numId w:val="1"/>
        </w:numPr>
        <w:spacing w:before="0" w:after="0" w:line="276" w:lineRule="auto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Учебные практические занятия проводятся в форме ролевых игр по тематике дорожного движения, направленных на закрепление правильного поведения и навыков быстрого реагирования в различных ситуациях.</w:t>
      </w:r>
    </w:p>
    <w:p w:rsidR="0000223B" w:rsidRPr="00C07DBA" w:rsidRDefault="0000223B" w:rsidP="002A7F22">
      <w:pPr>
        <w:pStyle w:val="BodyText"/>
        <w:numPr>
          <w:ilvl w:val="0"/>
          <w:numId w:val="1"/>
        </w:numPr>
        <w:spacing w:before="0" w:after="0" w:line="276" w:lineRule="auto"/>
        <w:jc w:val="both"/>
        <w:rPr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Заключительные занятия, подводящие итог пройденных тем проводятся в форме тестирования, соревнований детей между собой.</w:t>
      </w:r>
    </w:p>
    <w:p w:rsidR="0000223B" w:rsidRPr="00C07DBA" w:rsidRDefault="0000223B" w:rsidP="00461D95">
      <w:pPr>
        <w:pStyle w:val="NormalWeb"/>
        <w:ind w:firstLine="708"/>
        <w:jc w:val="both"/>
        <w:rPr>
          <w:sz w:val="28"/>
          <w:szCs w:val="28"/>
        </w:rPr>
      </w:pPr>
      <w:r w:rsidRPr="00C07DBA">
        <w:rPr>
          <w:sz w:val="28"/>
          <w:szCs w:val="28"/>
        </w:rPr>
        <w:t>Режим занятий: 1 раз в неделю по 1 часу. Всего 36 часов в год</w:t>
      </w:r>
      <w:r>
        <w:rPr>
          <w:sz w:val="28"/>
          <w:szCs w:val="28"/>
        </w:rPr>
        <w:t>.</w:t>
      </w:r>
      <w:r w:rsidRPr="00C07DBA">
        <w:rPr>
          <w:sz w:val="28"/>
          <w:szCs w:val="28"/>
        </w:rPr>
        <w:t xml:space="preserve"> </w:t>
      </w:r>
    </w:p>
    <w:p w:rsidR="0000223B" w:rsidRDefault="0000223B" w:rsidP="002A7F22">
      <w:pPr>
        <w:pStyle w:val="NormalWeb"/>
        <w:jc w:val="both"/>
        <w:rPr>
          <w:sz w:val="28"/>
          <w:szCs w:val="28"/>
        </w:rPr>
      </w:pPr>
      <w:r w:rsidRPr="00880906">
        <w:rPr>
          <w:b/>
          <w:bCs/>
          <w:sz w:val="28"/>
          <w:szCs w:val="28"/>
        </w:rPr>
        <w:t>Ожидаемые результаты</w:t>
      </w:r>
      <w:r>
        <w:rPr>
          <w:sz w:val="28"/>
          <w:szCs w:val="28"/>
        </w:rPr>
        <w:t xml:space="preserve"> освоения программы:</w:t>
      </w:r>
    </w:p>
    <w:p w:rsidR="0000223B" w:rsidRDefault="0000223B" w:rsidP="002A7F22">
      <w:pPr>
        <w:pStyle w:val="NormalWeb"/>
        <w:jc w:val="both"/>
        <w:rPr>
          <w:sz w:val="28"/>
          <w:szCs w:val="28"/>
        </w:rPr>
      </w:pPr>
      <w:r w:rsidRPr="0005085C">
        <w:rPr>
          <w:sz w:val="28"/>
          <w:szCs w:val="28"/>
        </w:rPr>
        <w:t>О</w:t>
      </w:r>
      <w:r>
        <w:rPr>
          <w:sz w:val="28"/>
          <w:szCs w:val="28"/>
        </w:rPr>
        <w:t>бучающиеся будут знать:</w:t>
      </w:r>
    </w:p>
    <w:p w:rsidR="0000223B" w:rsidRDefault="0000223B" w:rsidP="002A7F22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дороги</w:t>
      </w:r>
    </w:p>
    <w:p w:rsidR="0000223B" w:rsidRDefault="0000223B" w:rsidP="002A7F22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Основных участников дорожного движения</w:t>
      </w:r>
    </w:p>
    <w:p w:rsidR="0000223B" w:rsidRDefault="0000223B" w:rsidP="002A7F22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 безопасности для каждой категории участников дорожного движения – пешеходов, пассажиров, водителей транспортных средств</w:t>
      </w:r>
    </w:p>
    <w:p w:rsidR="0000223B" w:rsidRDefault="0000223B" w:rsidP="002A7F22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Виды транспорта по назначению</w:t>
      </w:r>
    </w:p>
    <w:p w:rsidR="0000223B" w:rsidRDefault="0000223B" w:rsidP="002A7F22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знаки дорожного движения и их назначение</w:t>
      </w:r>
    </w:p>
    <w:p w:rsidR="0000223B" w:rsidRDefault="0000223B" w:rsidP="002A7F22">
      <w:pPr>
        <w:pStyle w:val="NormalWeb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 езды на самокате, роликах, велосипеде.</w:t>
      </w:r>
    </w:p>
    <w:p w:rsidR="0000223B" w:rsidRDefault="0000223B" w:rsidP="002A7F22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будут уметь: </w:t>
      </w:r>
    </w:p>
    <w:p w:rsidR="0000223B" w:rsidRDefault="0000223B" w:rsidP="002A7F22">
      <w:pPr>
        <w:pStyle w:val="NormalWeb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в пространстве – понятия «право», «лево», развитие глазомера</w:t>
      </w:r>
    </w:p>
    <w:p w:rsidR="0000223B" w:rsidRDefault="0000223B" w:rsidP="002A7F22">
      <w:pPr>
        <w:pStyle w:val="NormalWeb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светофором, пешеходным переходом, сигналами регулировщика</w:t>
      </w:r>
    </w:p>
    <w:p w:rsidR="0000223B" w:rsidRDefault="0000223B" w:rsidP="002A7F22">
      <w:pPr>
        <w:pStyle w:val="NormalWeb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Безопасно вести себя на дороге в качестве пешехода, в транспорте в качестве пассажира</w:t>
      </w:r>
    </w:p>
    <w:p w:rsidR="0000223B" w:rsidRDefault="0000223B" w:rsidP="002A7F22">
      <w:pPr>
        <w:pStyle w:val="NormalWeb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Грамотно объяснять свою точку зрения, обсуждать дорожные ситуации, объяснять то или иное правило дорожного движения</w:t>
      </w:r>
    </w:p>
    <w:p w:rsidR="0000223B" w:rsidRDefault="0000223B" w:rsidP="002A7F22">
      <w:pPr>
        <w:pStyle w:val="NormalWeb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самокатом, велосипедом, ездить на аккумуляторной машинке по площадке автогородка.</w:t>
      </w:r>
    </w:p>
    <w:p w:rsidR="0000223B" w:rsidRDefault="0000223B" w:rsidP="004508BF">
      <w:pPr>
        <w:pStyle w:val="NormalWeb"/>
        <w:ind w:firstLine="180"/>
        <w:jc w:val="both"/>
        <w:rPr>
          <w:sz w:val="28"/>
          <w:szCs w:val="28"/>
        </w:rPr>
      </w:pPr>
      <w:r w:rsidRPr="00406F7B">
        <w:rPr>
          <w:b/>
          <w:bCs/>
          <w:sz w:val="28"/>
          <w:szCs w:val="28"/>
        </w:rPr>
        <w:t>Подведение итогов</w:t>
      </w:r>
      <w:r w:rsidRPr="00880906">
        <w:rPr>
          <w:sz w:val="28"/>
          <w:szCs w:val="28"/>
        </w:rPr>
        <w:t xml:space="preserve"> по резу</w:t>
      </w:r>
      <w:r>
        <w:rPr>
          <w:sz w:val="28"/>
          <w:szCs w:val="28"/>
        </w:rPr>
        <w:t>льтатам освоения материала дан</w:t>
      </w:r>
      <w:r w:rsidRPr="00880906">
        <w:rPr>
          <w:sz w:val="28"/>
          <w:szCs w:val="28"/>
        </w:rPr>
        <w:t xml:space="preserve">ной программы может быть в форме </w:t>
      </w:r>
      <w:r>
        <w:rPr>
          <w:sz w:val="28"/>
          <w:szCs w:val="28"/>
        </w:rPr>
        <w:t>тестовых заданий по пройденным темам, соревнований, в которых участникам присваиваются первое, второе, третье места и небольшие призы за участие.</w:t>
      </w:r>
    </w:p>
    <w:p w:rsidR="0000223B" w:rsidRDefault="0000223B" w:rsidP="002A7F22">
      <w:pPr>
        <w:spacing w:line="360" w:lineRule="auto"/>
        <w:ind w:left="1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F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Критериями выполнения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служат: </w:t>
      </w:r>
    </w:p>
    <w:p w:rsidR="0000223B" w:rsidRPr="00406F7B" w:rsidRDefault="0000223B" w:rsidP="002A7F22">
      <w:pPr>
        <w:pStyle w:val="ListParagraph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 xml:space="preserve">стабильный интерес обучающихся к изучению, выполнению и пропаганде ПДД </w:t>
      </w:r>
    </w:p>
    <w:p w:rsidR="0000223B" w:rsidRPr="00406F7B" w:rsidRDefault="0000223B" w:rsidP="002A7F22">
      <w:pPr>
        <w:pStyle w:val="ListParagraph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активность участия детей в мероприятиях данной направленности;</w:t>
      </w:r>
    </w:p>
    <w:p w:rsidR="0000223B" w:rsidRPr="00406F7B" w:rsidRDefault="0000223B" w:rsidP="002A7F22">
      <w:pPr>
        <w:pStyle w:val="ListParagraph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устойчивые и разносторонние знания в области ПДД</w:t>
      </w:r>
    </w:p>
    <w:p w:rsidR="0000223B" w:rsidRPr="00406F7B" w:rsidRDefault="0000223B" w:rsidP="002A7F22">
      <w:pPr>
        <w:pStyle w:val="ListParagraph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сформированные навыки и умения безопасного поведения на дороге.</w:t>
      </w:r>
    </w:p>
    <w:p w:rsidR="0000223B" w:rsidRDefault="0000223B"/>
    <w:p w:rsidR="0000223B" w:rsidRPr="003864B8" w:rsidRDefault="000022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864B8">
        <w:rPr>
          <w:rFonts w:ascii="Times New Roman" w:hAnsi="Times New Roman" w:cs="Times New Roman"/>
          <w:b/>
          <w:bCs/>
          <w:sz w:val="28"/>
          <w:szCs w:val="28"/>
        </w:rPr>
        <w:t>Мероприятия учрежденческого уровня, которые проводятся в рамках дополнительной общеобразовательной программы:</w:t>
      </w:r>
    </w:p>
    <w:p w:rsidR="0000223B" w:rsidRPr="003864B8" w:rsidRDefault="0000223B" w:rsidP="003864B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t xml:space="preserve">Познавательное мероприятие по ПДД «Царство дорог» </w:t>
      </w:r>
    </w:p>
    <w:p w:rsidR="0000223B" w:rsidRPr="003864B8" w:rsidRDefault="0000223B" w:rsidP="003864B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t xml:space="preserve">Кукольный спектакль по ПДД «Пусть будут безопасными зимние забавы» </w:t>
      </w:r>
    </w:p>
    <w:p w:rsidR="0000223B" w:rsidRPr="003864B8" w:rsidRDefault="0000223B" w:rsidP="003864B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t>Соревнование по</w:t>
      </w:r>
      <w:r>
        <w:rPr>
          <w:sz w:val="28"/>
          <w:szCs w:val="28"/>
        </w:rPr>
        <w:t xml:space="preserve"> ПДД «Юный знаток ПДД» (сценарии см. в ПРИЛОЖЕНИИ 1, МЕТОДИЧЕСКАЯ РАБОТА</w:t>
      </w:r>
      <w:r w:rsidRPr="003864B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0223B" w:rsidRPr="003864B8" w:rsidRDefault="0000223B" w:rsidP="003864B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br w:type="page"/>
      </w:r>
    </w:p>
    <w:p w:rsidR="0000223B" w:rsidRDefault="0000223B" w:rsidP="009B27C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Учебно-тематическое</w:t>
      </w:r>
      <w:r w:rsidRPr="00BE614F">
        <w:rPr>
          <w:rFonts w:ascii="Times New Roman" w:hAnsi="Times New Roman" w:cs="Times New Roman"/>
          <w:b/>
          <w:bCs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b/>
          <w:bCs/>
          <w:sz w:val="28"/>
          <w:szCs w:val="28"/>
        </w:rPr>
        <w:t>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7"/>
        <w:gridCol w:w="2465"/>
        <w:gridCol w:w="1733"/>
        <w:gridCol w:w="1821"/>
        <w:gridCol w:w="1805"/>
      </w:tblGrid>
      <w:tr w:rsidR="0000223B" w:rsidRPr="00B11A8B">
        <w:tc>
          <w:tcPr>
            <w:tcW w:w="1747" w:type="dxa"/>
            <w:vMerge w:val="restart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№ пп</w:t>
            </w:r>
          </w:p>
        </w:tc>
        <w:tc>
          <w:tcPr>
            <w:tcW w:w="2465" w:type="dxa"/>
            <w:vMerge w:val="restart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Раздел, тема</w:t>
            </w:r>
          </w:p>
        </w:tc>
        <w:tc>
          <w:tcPr>
            <w:tcW w:w="5359" w:type="dxa"/>
            <w:gridSpan w:val="3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Количество часов</w:t>
            </w:r>
          </w:p>
        </w:tc>
      </w:tr>
      <w:tr w:rsidR="0000223B" w:rsidRPr="00B11A8B">
        <w:tc>
          <w:tcPr>
            <w:tcW w:w="1747" w:type="dxa"/>
            <w:vMerge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  <w:vMerge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Всего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Теоретич. занятия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Практич. занятия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Знакомство с автогродком. Познавательное мероприятие по ПДД «Царство дорог»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3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Что есть что на дороге? Основные элементы дороги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2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4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Кто есть кто на дороге? Основные участники дорожного движения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5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тем «элементы дороги» и «участники дорожного движения». Виды дорог. Беседа «Моя улица»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ПДД для пешеходов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Правила пешехода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6.2.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Ориентация в пространстве, внимательность, глазомер.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6.3.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Наш помощник – светофор.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6.4.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Светофор на перекрёстке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6.5.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Виды светофоров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6.6.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Наш помощник – пешеходный переход.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6.7.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Как хороший пешеход – я иду на переход»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6.8.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Наш помощник - регулировщик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6.9.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Сигналы регулировщика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6.10.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праздничные дни на дороге и в быту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6.11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Правила пешехода в гололёд, снегопад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6.12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Дорожные знаки, которые помогают пешеходам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6.13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Игра «Раскрась знак»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6.14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Поведение во дворах жилых домов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6.15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Железная дорога.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6.16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Светоотражающие элементы.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6.17</w:t>
            </w:r>
          </w:p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Обобщающее занятие «грамотный пешеход»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ПДД для пассажиров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7.1.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Виды транспорта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7.2.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Раскраски «Транспорт»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7.3.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Поведение в общественном транспорте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7.4.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Автобусная остановка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7.5.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Как вести себя в автомобиле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8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ПДД для водителей транспортных средств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b/>
                <w:bCs/>
                <w:sz w:val="28"/>
                <w:szCs w:val="28"/>
              </w:rPr>
            </w:pPr>
            <w:r w:rsidRPr="00B11A8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8.1.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Легковой автомобиль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8.2.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Дорожные знаки, которые помогают водителям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8.3.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«Игра ПДД для детей» на компьютере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8.4.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Игра «Найди нарушителя» на магнитной доске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8.5.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Мой друг - велосипед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8.6.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B">
              <w:rPr>
                <w:rFonts w:ascii="Times New Roman" w:hAnsi="Times New Roman" w:cs="Times New Roman"/>
                <w:sz w:val="28"/>
                <w:szCs w:val="28"/>
              </w:rPr>
              <w:t>Проезд автогородка, соблюдая ПДД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</w:tr>
      <w:tr w:rsidR="0000223B" w:rsidRPr="00B11A8B">
        <w:tc>
          <w:tcPr>
            <w:tcW w:w="1747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Всего:</w:t>
            </w:r>
          </w:p>
        </w:tc>
        <w:tc>
          <w:tcPr>
            <w:tcW w:w="246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1733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36</w:t>
            </w:r>
          </w:p>
        </w:tc>
        <w:tc>
          <w:tcPr>
            <w:tcW w:w="1821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16</w:t>
            </w:r>
          </w:p>
        </w:tc>
        <w:tc>
          <w:tcPr>
            <w:tcW w:w="1805" w:type="dxa"/>
          </w:tcPr>
          <w:p w:rsidR="0000223B" w:rsidRPr="00B11A8B" w:rsidRDefault="0000223B" w:rsidP="00B11A8B">
            <w:pPr>
              <w:pStyle w:val="NormalWeb"/>
              <w:jc w:val="both"/>
              <w:rPr>
                <w:sz w:val="28"/>
                <w:szCs w:val="28"/>
              </w:rPr>
            </w:pPr>
            <w:r w:rsidRPr="00B11A8B">
              <w:rPr>
                <w:sz w:val="28"/>
                <w:szCs w:val="28"/>
              </w:rPr>
              <w:t>20</w:t>
            </w:r>
          </w:p>
        </w:tc>
      </w:tr>
    </w:tbl>
    <w:p w:rsidR="0000223B" w:rsidRPr="00BE614F" w:rsidRDefault="0000223B" w:rsidP="009B27C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/>
    <w:p w:rsidR="0000223B" w:rsidRDefault="000022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0223B" w:rsidRDefault="000022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tbl>
      <w:tblPr>
        <w:tblpPr w:leftFromText="180" w:rightFromText="180" w:horzAnchor="margin" w:tblpY="653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37"/>
        <w:gridCol w:w="1247"/>
        <w:gridCol w:w="1085"/>
        <w:gridCol w:w="1069"/>
        <w:gridCol w:w="567"/>
        <w:gridCol w:w="2538"/>
        <w:gridCol w:w="1085"/>
        <w:gridCol w:w="1347"/>
      </w:tblGrid>
      <w:tr w:rsidR="0000223B" w:rsidRPr="00B11A8B">
        <w:trPr>
          <w:trHeight w:hRule="exact" w:val="128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widowControl w:val="0"/>
              <w:spacing w:after="60" w:line="21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  <w:p w:rsidR="0000223B" w:rsidRPr="00B11A8B" w:rsidRDefault="0000223B" w:rsidP="00EB4898">
            <w:pPr>
              <w:widowControl w:val="0"/>
              <w:spacing w:before="60" w:after="0" w:line="210" w:lineRule="exact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widowControl w:val="0"/>
              <w:spacing w:after="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Дата проведения занятия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223B" w:rsidRPr="00B11A8B" w:rsidRDefault="0000223B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Время</w:t>
            </w:r>
          </w:p>
          <w:p w:rsidR="0000223B" w:rsidRPr="00B11A8B" w:rsidRDefault="0000223B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проведения</w:t>
            </w:r>
          </w:p>
          <w:p w:rsidR="0000223B" w:rsidRPr="00B11A8B" w:rsidRDefault="0000223B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занятия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widowControl w:val="0"/>
              <w:spacing w:after="120" w:line="210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Форма</w:t>
            </w:r>
          </w:p>
          <w:p w:rsidR="0000223B" w:rsidRPr="00B11A8B" w:rsidRDefault="0000223B" w:rsidP="00EB4898">
            <w:pPr>
              <w:widowControl w:val="0"/>
              <w:spacing w:before="120" w:after="0" w:line="210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widowControl w:val="0"/>
              <w:spacing w:after="12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Кол-во</w:t>
            </w:r>
          </w:p>
          <w:p w:rsidR="0000223B" w:rsidRPr="00B11A8B" w:rsidRDefault="0000223B" w:rsidP="00EB4898">
            <w:pPr>
              <w:widowControl w:val="0"/>
              <w:spacing w:before="120" w:after="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часов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widowControl w:val="0"/>
              <w:spacing w:after="120" w:line="210" w:lineRule="exact"/>
              <w:ind w:left="2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</w:t>
            </w:r>
          </w:p>
          <w:p w:rsidR="0000223B" w:rsidRPr="00B11A8B" w:rsidRDefault="0000223B" w:rsidP="00EB4898">
            <w:pPr>
              <w:widowControl w:val="0"/>
              <w:spacing w:before="120" w:after="0" w:line="21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занятия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widowControl w:val="0"/>
              <w:spacing w:after="12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Место</w:t>
            </w:r>
          </w:p>
          <w:p w:rsidR="0000223B" w:rsidRPr="00B11A8B" w:rsidRDefault="0000223B" w:rsidP="00EB4898">
            <w:pPr>
              <w:widowControl w:val="0"/>
              <w:spacing w:before="120"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проведения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widowControl w:val="0"/>
              <w:spacing w:after="120" w:line="210" w:lineRule="exact"/>
              <w:ind w:left="2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Форма</w:t>
            </w:r>
          </w:p>
          <w:p w:rsidR="0000223B" w:rsidRPr="00B11A8B" w:rsidRDefault="0000223B" w:rsidP="00EB4898">
            <w:pPr>
              <w:widowControl w:val="0"/>
              <w:spacing w:before="120" w:after="0" w:line="21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контроля</w:t>
            </w:r>
          </w:p>
        </w:tc>
      </w:tr>
      <w:tr w:rsidR="0000223B" w:rsidRPr="00B11A8B">
        <w:trPr>
          <w:trHeight w:hRule="exact" w:val="87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14.09.</w:t>
            </w:r>
          </w:p>
          <w:p w:rsidR="0000223B" w:rsidRPr="00B11A8B" w:rsidRDefault="0000223B" w:rsidP="00EB4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167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Знакомство с автогродком.  Познавательное мероприятие по ПДД «Царство дорог»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0223B" w:rsidRPr="00B11A8B">
        <w:trPr>
          <w:trHeight w:hRule="exact" w:val="198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28.09.</w:t>
            </w:r>
          </w:p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 xml:space="preserve">Что есть что на дороге? Основные элементы дороги. </w:t>
            </w:r>
            <w:r w:rsidRPr="00B11A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дорога.</w:t>
            </w: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 xml:space="preserve"> Населённый пункт, улица, проспект, переулок. 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00223B" w:rsidRPr="00B11A8B">
        <w:trPr>
          <w:trHeight w:hRule="exact" w:val="113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05.10.</w:t>
            </w:r>
          </w:p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Загородная дорога. Раскраски «элементы дорог»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</w:p>
        </w:tc>
      </w:tr>
      <w:tr w:rsidR="0000223B" w:rsidRPr="00B11A8B">
        <w:trPr>
          <w:trHeight w:hRule="exact" w:val="113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12.10.</w:t>
            </w:r>
          </w:p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Кто есть кто на дороге? Основные участники дорожного движения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00223B" w:rsidRPr="00B11A8B">
        <w:trPr>
          <w:trHeight w:hRule="exact" w:val="183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19.10.2020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BB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Повторение тем «элементы дороги» и «участники дорожного движения». Виды дорог. Беседа «Моя улица»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00223B" w:rsidRPr="00B11A8B">
        <w:trPr>
          <w:trHeight w:hRule="exact" w:val="129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26.10.2020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shd w:val="clear" w:color="auto" w:fill="FFFFFF"/>
              <w:spacing w:after="0" w:line="338" w:lineRule="atLeast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дорожного движения для пешеходов. </w:t>
            </w:r>
          </w:p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141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02.11.2020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Ориентация в пространстве, внимательность, глазомер.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0223B" w:rsidRPr="00B11A8B">
        <w:trPr>
          <w:trHeight w:hRule="exact" w:val="86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09.11.2020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Наш помощник – светофор.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72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16.11.2020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Светофор на перекрёстке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00223B" w:rsidRPr="00B11A8B">
        <w:trPr>
          <w:trHeight w:hRule="exact" w:val="56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23.11.2020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Виды светофоров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99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30.11.2020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Игра «Как хороший пешеход – я иду на переход»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0223B" w:rsidRPr="00B11A8B">
        <w:trPr>
          <w:trHeight w:hRule="exact" w:val="84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07.12.2020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Наш помощник - регулировщик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99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14.12.2020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00223B" w:rsidRPr="00B11A8B">
        <w:trPr>
          <w:trHeight w:hRule="exact" w:val="113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21.12.2020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праздничные дни на дороге и в быту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00223B" w:rsidRPr="00B11A8B">
        <w:trPr>
          <w:trHeight w:hRule="exact" w:val="142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28.12.2020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по ПДД «Пусть будут безопасными зимние забавы»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84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11.01.2021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Правила пешехода в гололёд, снегопад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23B" w:rsidRPr="00B11A8B">
        <w:trPr>
          <w:trHeight w:hRule="exact" w:val="98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18.01.2021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C9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Дорожные знаки, которые помогают пешеходам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70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25.01.2021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Игра «Раскрась знак»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00223B" w:rsidRPr="00B11A8B">
        <w:trPr>
          <w:trHeight w:hRule="exact" w:val="98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01.02.2021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C9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Поведение во дворах жилых домов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99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08.02.2021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98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15.02.2021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Светоотражающие элементы.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00223B" w:rsidRPr="00B11A8B">
        <w:trPr>
          <w:trHeight w:hRule="exact" w:val="184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22.02.2021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Обобщающее занятие «грамотный пешеход»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00223B" w:rsidRPr="00B11A8B">
        <w:trPr>
          <w:trHeight w:hRule="exact" w:val="115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01.03.2021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ПДД для пассажиров. Виды транспорта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00223B" w:rsidRPr="00B11A8B">
        <w:trPr>
          <w:trHeight w:hRule="exact" w:val="8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15.03.2021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Раскраски «Транспорт»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Проверочная работа</w:t>
            </w:r>
          </w:p>
        </w:tc>
      </w:tr>
      <w:tr w:rsidR="0000223B" w:rsidRPr="00B11A8B">
        <w:trPr>
          <w:trHeight w:hRule="exact" w:val="99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22.03.2021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Поведение в общественном транспорте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00223B" w:rsidRPr="00B11A8B">
        <w:trPr>
          <w:trHeight w:hRule="exact" w:val="83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29.03.2021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Автобусная остановка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00223B" w:rsidRPr="00B11A8B">
        <w:trPr>
          <w:trHeight w:hRule="exact" w:val="85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05.04.2021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Как вести себя в автомобиле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113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12.04.2021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ПДД для водителей транспортных средств. Легковой автомобиль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0223B" w:rsidRPr="00B11A8B">
        <w:trPr>
          <w:trHeight w:hRule="exact" w:val="112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19.04.2021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Дорожные знаки, которые помогают водителям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00223B" w:rsidRPr="00B11A8B">
        <w:trPr>
          <w:trHeight w:hRule="exact" w:val="85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26.04.2021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«Игра ПДД для детей» на компьютере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00223B" w:rsidRPr="00B11A8B">
        <w:trPr>
          <w:trHeight w:hRule="exact" w:val="112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04.05.2021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Игра «Найди нарушителя» на магнитной доске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00223B" w:rsidRPr="00B11A8B">
        <w:trPr>
          <w:trHeight w:hRule="exact" w:val="71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12.05.2021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«Мой друг – велосипед»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0223B" w:rsidRPr="00B11A8B">
        <w:trPr>
          <w:trHeight w:hRule="exact" w:val="125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17.05.2021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Проезд автогородка, соблюдая ПДД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0223B" w:rsidRPr="00B11A8B">
        <w:trPr>
          <w:trHeight w:hRule="exact" w:val="86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24.05.2021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Соревнование по ПДД «Юный знаток ПДД»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Соревнования</w:t>
            </w:r>
          </w:p>
        </w:tc>
      </w:tr>
      <w:tr w:rsidR="0000223B" w:rsidRPr="00B11A8B">
        <w:trPr>
          <w:trHeight w:hRule="exact" w:val="85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31.05.2021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23B" w:rsidRPr="00B11A8B" w:rsidRDefault="0000223B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1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</w:tr>
    </w:tbl>
    <w:p w:rsidR="0000223B" w:rsidRDefault="000022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0223B" w:rsidRPr="00BB148C" w:rsidRDefault="0000223B" w:rsidP="004508B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B148C">
        <w:rPr>
          <w:rFonts w:ascii="Times New Roman" w:hAnsi="Times New Roman" w:cs="Times New Roman"/>
          <w:b/>
          <w:bCs/>
          <w:sz w:val="28"/>
          <w:szCs w:val="28"/>
        </w:rPr>
        <w:t>Содержание обучения</w:t>
      </w:r>
    </w:p>
    <w:p w:rsidR="0000223B" w:rsidRPr="004508BF" w:rsidRDefault="0000223B" w:rsidP="004508B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  <w:u w:val="single"/>
        </w:rPr>
        <w:t>Тема 1. Вводное занятие</w:t>
      </w:r>
    </w:p>
    <w:p w:rsidR="0000223B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 w:rsidRPr="004508BF">
        <w:rPr>
          <w:rFonts w:ascii="Times New Roman" w:hAnsi="Times New Roman" w:cs="Times New Roman"/>
          <w:sz w:val="28"/>
          <w:szCs w:val="28"/>
        </w:rPr>
        <w:t xml:space="preserve">Знакомство. Организационные вопросы. </w:t>
      </w:r>
      <w:r>
        <w:rPr>
          <w:rFonts w:ascii="Times New Roman" w:hAnsi="Times New Roman" w:cs="Times New Roman"/>
          <w:sz w:val="28"/>
          <w:szCs w:val="28"/>
        </w:rPr>
        <w:t>Вх</w:t>
      </w:r>
      <w:r w:rsidRPr="004508BF">
        <w:rPr>
          <w:rFonts w:ascii="Times New Roman" w:hAnsi="Times New Roman" w:cs="Times New Roman"/>
          <w:sz w:val="28"/>
          <w:szCs w:val="28"/>
        </w:rPr>
        <w:t>одная диагностика. План предстоящей работы. Техника безопасности на занятиях.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Практическая часть.</w:t>
      </w:r>
      <w:r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Знакомство с парком самокатов и велосипедов, проезд автогородка.</w:t>
      </w:r>
    </w:p>
    <w:p w:rsidR="0000223B" w:rsidRPr="004508BF" w:rsidRDefault="0000223B" w:rsidP="00AC265E">
      <w:pPr>
        <w:spacing w:after="0"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4508BF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Тема 2. </w:t>
      </w:r>
      <w:r w:rsidRPr="004508BF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Знакомство с детским автогородком</w:t>
      </w:r>
    </w:p>
    <w:p w:rsidR="0000223B" w:rsidRDefault="0000223B" w:rsidP="00AC265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508BF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Практическая часть. </w:t>
      </w:r>
      <w:r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Театрализованное представление для знакомства с площадкой автогородка, её</w:t>
      </w:r>
      <w:r w:rsidRPr="004508BF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основными элементами.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со средствами регулирования дорожного движения в автогородке (светофорами, дорожной разметкой, дорожными знаками)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правилами поведения в детском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автогородке.</w:t>
      </w:r>
      <w:r w:rsidRPr="004508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508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3C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3</w:t>
      </w:r>
      <w:r w:rsidRPr="005913C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. Что есть что на дороге? Элементы дорог. 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Теоретическая часть. Что такое дорога (дорога – это полоса земли или поверхность искусственного сооружения; дорога включает в себя одну или несколько проезжих частей, трамвайный путь, тротуар, обочину, разделительную полосу).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Практическая часть. Раскраски «Элементы дорог» (см.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ПРИЛОЖЕНИЕ 4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0223B" w:rsidRPr="00BB148C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4</w:t>
      </w:r>
      <w:r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Кто есть кто на дороге?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Участники дорожного движения </w:t>
      </w:r>
    </w:p>
    <w:p w:rsidR="0000223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Понятия: «пешеход», «пассажир», «водитель» (человек, управляющий транспортным средством)</w:t>
      </w:r>
    </w:p>
    <w:p w:rsidR="0000223B" w:rsidRPr="0085385B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. Повторение элементов дороги и участников дорожного движения. Виды дорог. Беседа «Моя улица»</w:t>
      </w:r>
    </w:p>
    <w:p w:rsidR="0000223B" w:rsidRPr="004508BF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</w:t>
      </w:r>
      <w:r>
        <w:rPr>
          <w:rFonts w:ascii="Times New Roman" w:hAnsi="Times New Roman" w:cs="Times New Roman"/>
          <w:sz w:val="28"/>
          <w:szCs w:val="28"/>
        </w:rPr>
        <w:t xml:space="preserve"> Игра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в дорожное движение</w:t>
      </w:r>
      <w:r>
        <w:rPr>
          <w:rFonts w:ascii="Times New Roman" w:hAnsi="Times New Roman" w:cs="Times New Roman"/>
          <w:sz w:val="28"/>
          <w:szCs w:val="28"/>
        </w:rPr>
        <w:t>. Разбор сложностей.</w:t>
      </w:r>
      <w:r w:rsidRPr="004508BF">
        <w:rPr>
          <w:rFonts w:ascii="Times New Roman" w:hAnsi="Times New Roman" w:cs="Times New Roman"/>
          <w:sz w:val="28"/>
          <w:szCs w:val="28"/>
        </w:rPr>
        <w:t xml:space="preserve"> Предлагается решение – соблюдать правила</w:t>
      </w:r>
      <w:r>
        <w:rPr>
          <w:rFonts w:ascii="Times New Roman" w:hAnsi="Times New Roman" w:cs="Times New Roman"/>
          <w:sz w:val="28"/>
          <w:szCs w:val="28"/>
        </w:rPr>
        <w:t xml:space="preserve"> дорожного движения.</w:t>
      </w:r>
    </w:p>
    <w:p w:rsidR="0000223B" w:rsidRPr="0085385B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85385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Тема 6. ПДД для пешеходов</w:t>
      </w:r>
    </w:p>
    <w:p w:rsidR="0000223B" w:rsidRPr="0085385B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>Тема 6.1. Правила пешехода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Теоретическая часть.</w:t>
      </w:r>
      <w:r w:rsidRPr="004508BF">
        <w:rPr>
          <w:rFonts w:ascii="Times New Roman" w:hAnsi="Times New Roman" w:cs="Times New Roman"/>
          <w:sz w:val="28"/>
          <w:szCs w:val="28"/>
        </w:rPr>
        <w:t xml:space="preserve"> Правила для пешеходов. Мультфильм.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6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.2</w:t>
      </w:r>
      <w:r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 Ориентация в пространстве</w:t>
      </w:r>
    </w:p>
    <w:p w:rsidR="0000223B" w:rsidRPr="004508BF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Игры на ориентацию в пространстве, глазомер </w:t>
      </w:r>
      <w:r>
        <w:rPr>
          <w:rFonts w:ascii="Times New Roman" w:hAnsi="Times New Roman" w:cs="Times New Roman"/>
          <w:sz w:val="28"/>
          <w:szCs w:val="28"/>
        </w:rPr>
        <w:t>(см. ПРИЛОЖЕНИЕ 5</w:t>
      </w:r>
      <w:r w:rsidRPr="004508BF">
        <w:rPr>
          <w:rFonts w:ascii="Times New Roman" w:hAnsi="Times New Roman" w:cs="Times New Roman"/>
          <w:sz w:val="28"/>
          <w:szCs w:val="28"/>
        </w:rPr>
        <w:t>). Сначала пытаемся определить расстояние до неподвижного предмета, затем – до катящейся игрушечной машинки. Вывод – до машинки расстояние определить очень сложно, лучше не рисковать. Игры-имитации правильного поведения пешеходов на дороге. Игры «Найди отличие», «Глазомер», «Аист, аист длинноногий…»</w:t>
      </w:r>
    </w:p>
    <w:p w:rsidR="0000223B" w:rsidRPr="004508BF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Тема 6.3. Наш помощник – светофор. </w:t>
      </w:r>
    </w:p>
    <w:p w:rsidR="0000223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Понятие «регулируемый перекрёсток». Рассказ о назначении светофора, о его основных сигналах. Показ тематического мультфильма «Три котёнка», серия «Цветные правила».</w:t>
      </w:r>
    </w:p>
    <w:p w:rsidR="0000223B" w:rsidRPr="0085385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Тема 6.4. Светофор на перекрёстке</w:t>
      </w:r>
    </w:p>
    <w:p w:rsidR="0000223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Дети вырезают нужные цвета сигналов, клеят на заготовки светофора. Игра-имитация дорожного движения на перекрёстке со светофором</w:t>
      </w:r>
      <w:r>
        <w:rPr>
          <w:rFonts w:ascii="Times New Roman" w:hAnsi="Times New Roman" w:cs="Times New Roman"/>
          <w:sz w:val="28"/>
          <w:szCs w:val="28"/>
        </w:rPr>
        <w:t xml:space="preserve"> (см. пример в ПРИЛОЖЕНИИ 6</w:t>
      </w:r>
      <w:r w:rsidRPr="004508BF">
        <w:rPr>
          <w:rFonts w:ascii="Times New Roman" w:hAnsi="Times New Roman" w:cs="Times New Roman"/>
          <w:sz w:val="28"/>
          <w:szCs w:val="28"/>
        </w:rPr>
        <w:t>).</w:t>
      </w:r>
    </w:p>
    <w:p w:rsidR="0000223B" w:rsidRPr="0085385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>Тема 6.5. Виды светофора</w:t>
      </w:r>
    </w:p>
    <w:p w:rsidR="0000223B" w:rsidRPr="004508BF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Железнодорожный, трамвайный и др. виды светофора (презентация)</w:t>
      </w:r>
    </w:p>
    <w:p w:rsidR="0000223B" w:rsidRPr="004508BF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6.6.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 xml:space="preserve"> Наш помощник – пешеходный переход. </w:t>
      </w:r>
    </w:p>
    <w:p w:rsidR="0000223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Рассказ о назначении пешеходного перехода, о его видах, знаках, их обозначающих и правилах пользования им. Понятие «нерегулируемый перекрёсток». Показ тематического мультфильма «Пешеходный переход».</w:t>
      </w:r>
    </w:p>
    <w:p w:rsidR="0000223B" w:rsidRPr="0085385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 6.7. 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«Как хороший пешеход – я иду на переход»</w:t>
      </w:r>
    </w:p>
    <w:p w:rsidR="0000223B" w:rsidRPr="004508BF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И</w:t>
      </w:r>
      <w:r>
        <w:rPr>
          <w:rFonts w:ascii="Times New Roman" w:hAnsi="Times New Roman" w:cs="Times New Roman"/>
          <w:sz w:val="28"/>
          <w:szCs w:val="28"/>
        </w:rPr>
        <w:t>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с помощью магнитной доски, загадываем загадки про каждый вид пешехо</w:t>
      </w:r>
      <w:r>
        <w:rPr>
          <w:rFonts w:ascii="Times New Roman" w:hAnsi="Times New Roman" w:cs="Times New Roman"/>
          <w:sz w:val="28"/>
          <w:szCs w:val="28"/>
        </w:rPr>
        <w:t>дного перехода.</w:t>
      </w:r>
    </w:p>
    <w:p w:rsidR="0000223B" w:rsidRPr="004508BF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6.8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. Наш помощник – регулировщик.</w:t>
      </w:r>
    </w:p>
    <w:p w:rsidR="0000223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Понятие регулировщика дорожного движения, его назначение и основные сигналы. Правила использования сигналов регулировщика для пешеходов. Мультфильм «Лунтик», серия «Регулировщик».</w:t>
      </w:r>
    </w:p>
    <w:p w:rsidR="0000223B" w:rsidRPr="0085385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6.9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. Сигналы регулировщика</w:t>
      </w:r>
    </w:p>
    <w:p w:rsidR="0000223B" w:rsidRPr="004508BF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Игры «пешеходы и ре</w:t>
      </w:r>
      <w:r>
        <w:rPr>
          <w:rFonts w:ascii="Times New Roman" w:hAnsi="Times New Roman" w:cs="Times New Roman"/>
          <w:sz w:val="28"/>
          <w:szCs w:val="28"/>
        </w:rPr>
        <w:t>гулировщик», разрезные картинки.</w:t>
      </w:r>
    </w:p>
    <w:p w:rsidR="0000223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6.10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Правила поведения в праздничные дни на дороге и в быту</w:t>
      </w:r>
    </w:p>
    <w:p w:rsidR="0000223B" w:rsidRPr="004508BF" w:rsidRDefault="0000223B" w:rsidP="00853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Теоретическая часть. </w:t>
      </w:r>
      <w:r w:rsidRPr="004508BF">
        <w:rPr>
          <w:rFonts w:ascii="Times New Roman" w:hAnsi="Times New Roman" w:cs="Times New Roman"/>
          <w:sz w:val="28"/>
          <w:szCs w:val="28"/>
        </w:rPr>
        <w:t>Мультфильм, наглядная демонстрация, беседа</w:t>
      </w:r>
    </w:p>
    <w:p w:rsidR="0000223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Тема 6.11</w:t>
      </w:r>
      <w:r w:rsidRPr="004508B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. Правила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пешехода в гололёд, снегопад</w:t>
      </w:r>
    </w:p>
    <w:p w:rsidR="0000223B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Практическая часть. </w:t>
      </w:r>
      <w:r>
        <w:rPr>
          <w:rFonts w:ascii="Times New Roman" w:hAnsi="Times New Roman" w:cs="Times New Roman"/>
          <w:sz w:val="28"/>
          <w:szCs w:val="28"/>
        </w:rPr>
        <w:t>Безопасное поведение в гололёд. Понятие тормозного пути, эксперимент с игрушечной машинкой и разными типами покрытия. Учимся правильно падать.</w:t>
      </w:r>
    </w:p>
    <w:p w:rsidR="0000223B" w:rsidRPr="00AC265E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6.12. Дорожные знаки, которые помогают пешеходам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Повторение уже изученных</w:t>
      </w:r>
      <w:r w:rsidRPr="004508BF">
        <w:rPr>
          <w:rFonts w:ascii="Times New Roman" w:hAnsi="Times New Roman" w:cs="Times New Roman"/>
          <w:sz w:val="28"/>
          <w:szCs w:val="28"/>
        </w:rPr>
        <w:t xml:space="preserve"> в ходе прошлых тем знаки («подземный/наземный пешех</w:t>
      </w:r>
      <w:r>
        <w:rPr>
          <w:rFonts w:ascii="Times New Roman" w:hAnsi="Times New Roman" w:cs="Times New Roman"/>
          <w:sz w:val="28"/>
          <w:szCs w:val="28"/>
        </w:rPr>
        <w:t>одный переход», и т.д.), изучение новых</w:t>
      </w:r>
      <w:r w:rsidRPr="004508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6.13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. Компьютерная игра «раскрась знак»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Игра «ПДД для детей» 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 6.14. 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Поведение во дворах жилых домов.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Pr="004508BF">
        <w:rPr>
          <w:rFonts w:ascii="Times New Roman" w:hAnsi="Times New Roman" w:cs="Times New Roman"/>
          <w:sz w:val="28"/>
          <w:szCs w:val="28"/>
        </w:rPr>
        <w:t>равила поведения во дворе, показ тематического мультфильма «Уроки тётушки Совы: во дворе и в подъезде».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6.15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Железная дорога.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Pr="004508BF">
        <w:rPr>
          <w:rFonts w:ascii="Times New Roman" w:hAnsi="Times New Roman" w:cs="Times New Roman"/>
          <w:sz w:val="28"/>
          <w:szCs w:val="28"/>
        </w:rPr>
        <w:t>равила безопасности рядом с железнодорожными путями, на желе</w:t>
      </w:r>
      <w:r>
        <w:rPr>
          <w:rFonts w:ascii="Times New Roman" w:hAnsi="Times New Roman" w:cs="Times New Roman"/>
          <w:sz w:val="28"/>
          <w:szCs w:val="28"/>
        </w:rPr>
        <w:t>знодорожном переезде. З</w:t>
      </w:r>
      <w:r w:rsidRPr="004508BF">
        <w:rPr>
          <w:rFonts w:ascii="Times New Roman" w:hAnsi="Times New Roman" w:cs="Times New Roman"/>
          <w:sz w:val="28"/>
          <w:szCs w:val="28"/>
        </w:rPr>
        <w:t>начение знаков железнодорожного светофора.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  <w:u w:val="single"/>
        </w:rPr>
        <w:t>Тема 6.1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. Светоотражающие элементы.</w:t>
      </w: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Рассказ о важности ношения светоотражающих элементов для пешеходов и велосипедистов, презентация. Просмотр тематического мультфильма «фликеры».</w:t>
      </w:r>
    </w:p>
    <w:p w:rsidR="0000223B" w:rsidRPr="00AC265E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6.17. Обобщающее занятие «грамотный пешеход»</w:t>
      </w:r>
    </w:p>
    <w:p w:rsidR="0000223B" w:rsidRDefault="0000223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</w:t>
      </w:r>
      <w:r>
        <w:rPr>
          <w:rFonts w:ascii="Times New Roman" w:hAnsi="Times New Roman" w:cs="Times New Roman"/>
          <w:sz w:val="28"/>
          <w:szCs w:val="28"/>
        </w:rPr>
        <w:t>Викторина «Самый умный на дороге»</w:t>
      </w:r>
    </w:p>
    <w:p w:rsidR="0000223B" w:rsidRPr="008C3E15" w:rsidRDefault="0000223B" w:rsidP="008C3E1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7. ПДД для пассажиров</w:t>
      </w:r>
    </w:p>
    <w:p w:rsidR="0000223B" w:rsidRDefault="0000223B" w:rsidP="004508B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223B" w:rsidRPr="004508BF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7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 1</w:t>
      </w:r>
      <w:r w:rsidRPr="004508B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Виды транспорта</w:t>
      </w:r>
    </w:p>
    <w:p w:rsidR="0000223B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Виды транспорта по принадлежности. Виды общественного транспорта.</w:t>
      </w:r>
    </w:p>
    <w:p w:rsidR="0000223B" w:rsidRPr="00AC265E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7.2. Раскраски «транспорт»</w:t>
      </w:r>
    </w:p>
    <w:p w:rsidR="0000223B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Раскраски «Транспорт», загадки</w:t>
      </w:r>
    </w:p>
    <w:p w:rsidR="0000223B" w:rsidRPr="009F344C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7.3. Поведение в общественном транспорте</w:t>
      </w:r>
    </w:p>
    <w:p w:rsidR="0000223B" w:rsidRPr="009F344C" w:rsidRDefault="0000223B" w:rsidP="009F34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Pr="009F344C">
        <w:rPr>
          <w:rFonts w:ascii="Times New Roman" w:hAnsi="Times New Roman" w:cs="Times New Roman"/>
          <w:sz w:val="28"/>
          <w:szCs w:val="28"/>
        </w:rPr>
        <w:t xml:space="preserve">равила безопасного и вежливого поведения в автобусе, троллейбусе. </w:t>
      </w:r>
    </w:p>
    <w:p w:rsidR="0000223B" w:rsidRPr="009F344C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7.4. Автобусная остановка</w:t>
      </w:r>
    </w:p>
    <w:p w:rsidR="0000223B" w:rsidRPr="004508BF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sz w:val="28"/>
          <w:szCs w:val="28"/>
        </w:rPr>
        <w:t>. Правила подхода и выхода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из общественного транспорта.</w:t>
      </w:r>
      <w:r>
        <w:rPr>
          <w:rFonts w:ascii="Times New Roman" w:hAnsi="Times New Roman" w:cs="Times New Roman"/>
          <w:sz w:val="28"/>
          <w:szCs w:val="28"/>
        </w:rPr>
        <w:t xml:space="preserve"> Разбор картинок</w:t>
      </w:r>
      <w:r w:rsidRPr="004508BF">
        <w:rPr>
          <w:rFonts w:ascii="Times New Roman" w:hAnsi="Times New Roman" w:cs="Times New Roman"/>
          <w:sz w:val="28"/>
          <w:szCs w:val="28"/>
        </w:rPr>
        <w:t xml:space="preserve"> с правильным и неправильным поведением при входе и выходе из общественного транспорта, </w:t>
      </w:r>
      <w:r>
        <w:rPr>
          <w:rFonts w:ascii="Times New Roman" w:hAnsi="Times New Roman" w:cs="Times New Roman"/>
          <w:sz w:val="28"/>
          <w:szCs w:val="28"/>
        </w:rPr>
        <w:t>поведение на остановке. Рисование знака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автобусной остановки.</w:t>
      </w:r>
    </w:p>
    <w:p w:rsidR="0000223B" w:rsidRPr="009F344C" w:rsidRDefault="0000223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7.5. Как вести себя в автомобиле</w:t>
      </w:r>
    </w:p>
    <w:p w:rsidR="0000223B" w:rsidRPr="004508BF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</w:t>
      </w:r>
      <w:r>
        <w:rPr>
          <w:rFonts w:ascii="Times New Roman" w:hAnsi="Times New Roman" w:cs="Times New Roman"/>
          <w:sz w:val="28"/>
          <w:szCs w:val="28"/>
        </w:rPr>
        <w:t>тическая часть. Правила использования</w:t>
      </w:r>
      <w:r w:rsidRPr="004508BF">
        <w:rPr>
          <w:rFonts w:ascii="Times New Roman" w:hAnsi="Times New Roman" w:cs="Times New Roman"/>
          <w:sz w:val="28"/>
          <w:szCs w:val="28"/>
        </w:rPr>
        <w:t xml:space="preserve"> детско</w:t>
      </w:r>
      <w:r>
        <w:rPr>
          <w:rFonts w:ascii="Times New Roman" w:hAnsi="Times New Roman" w:cs="Times New Roman"/>
          <w:sz w:val="28"/>
          <w:szCs w:val="28"/>
        </w:rPr>
        <w:t>го удерживающего устройства, игра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в пассажиров автомобиля.</w:t>
      </w:r>
    </w:p>
    <w:p w:rsidR="0000223B" w:rsidRPr="009F344C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Тема 8. ПДД для водителей ТС. </w:t>
      </w:r>
    </w:p>
    <w:p w:rsidR="0000223B" w:rsidRPr="00BB148C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8.1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>. Легковой автомобиль</w:t>
      </w:r>
    </w:p>
    <w:p w:rsidR="0000223B" w:rsidRPr="004508BF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</w:t>
      </w:r>
      <w:r>
        <w:rPr>
          <w:rFonts w:ascii="Times New Roman" w:hAnsi="Times New Roman" w:cs="Times New Roman"/>
          <w:sz w:val="28"/>
          <w:szCs w:val="28"/>
        </w:rPr>
        <w:t>етическая часть. Виды легковых автомобилей</w:t>
      </w:r>
      <w:r w:rsidRPr="004508BF">
        <w:rPr>
          <w:rFonts w:ascii="Times New Roman" w:hAnsi="Times New Roman" w:cs="Times New Roman"/>
          <w:sz w:val="28"/>
          <w:szCs w:val="28"/>
        </w:rPr>
        <w:t>. Основные свойства легкового автомобиля, его примерное устройство.</w:t>
      </w:r>
    </w:p>
    <w:p w:rsidR="0000223B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8.2. Дорожные знаки, которые помогают водителям</w:t>
      </w:r>
    </w:p>
    <w:p w:rsidR="0000223B" w:rsidRPr="009F344C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>
        <w:rPr>
          <w:rFonts w:ascii="Times New Roman" w:hAnsi="Times New Roman" w:cs="Times New Roman"/>
          <w:sz w:val="28"/>
          <w:szCs w:val="28"/>
        </w:rPr>
        <w:t>Повторение уже изученных в ходе прошлых тем знаков, изучение</w:t>
      </w:r>
      <w:r w:rsidRPr="009F344C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>х.</w:t>
      </w:r>
    </w:p>
    <w:p w:rsidR="0000223B" w:rsidRPr="009F344C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8.3. «Игра ПДД для детей» на компьютере</w:t>
      </w:r>
    </w:p>
    <w:p w:rsidR="0000223B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</w:t>
      </w:r>
      <w:r>
        <w:rPr>
          <w:rFonts w:ascii="Times New Roman" w:hAnsi="Times New Roman" w:cs="Times New Roman"/>
          <w:sz w:val="28"/>
          <w:szCs w:val="28"/>
        </w:rPr>
        <w:t xml:space="preserve"> Раскраска дорожных знаков для водителей на компьютере, игра в «вопрос-ответ»</w:t>
      </w:r>
    </w:p>
    <w:p w:rsidR="0000223B" w:rsidRDefault="0000223B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3E15">
        <w:rPr>
          <w:rFonts w:ascii="Times New Roman" w:hAnsi="Times New Roman" w:cs="Times New Roman"/>
          <w:sz w:val="28"/>
          <w:szCs w:val="28"/>
          <w:u w:val="single"/>
        </w:rPr>
        <w:t>Тема 8.4. Игра «Найди нарушителя» на магнитной доске</w:t>
      </w:r>
    </w:p>
    <w:p w:rsidR="0000223B" w:rsidRDefault="0000223B" w:rsidP="008C3E15">
      <w:pPr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</w:t>
      </w:r>
      <w:r>
        <w:rPr>
          <w:rFonts w:ascii="Times New Roman" w:hAnsi="Times New Roman" w:cs="Times New Roman"/>
          <w:sz w:val="28"/>
          <w:szCs w:val="28"/>
        </w:rPr>
        <w:t xml:space="preserve"> Поиск н</w:t>
      </w:r>
      <w:r w:rsidRPr="008C3E15">
        <w:rPr>
          <w:rFonts w:ascii="Times New Roman" w:hAnsi="Times New Roman" w:cs="Times New Roman"/>
          <w:sz w:val="28"/>
          <w:szCs w:val="28"/>
        </w:rPr>
        <w:t xml:space="preserve">а магнитной </w:t>
      </w:r>
      <w:r>
        <w:rPr>
          <w:rFonts w:ascii="Times New Roman" w:hAnsi="Times New Roman" w:cs="Times New Roman"/>
          <w:sz w:val="28"/>
          <w:szCs w:val="28"/>
        </w:rPr>
        <w:t xml:space="preserve">доске и наглядных пособиях </w:t>
      </w:r>
      <w:r w:rsidRPr="008C3E15">
        <w:rPr>
          <w:rFonts w:ascii="Times New Roman" w:hAnsi="Times New Roman" w:cs="Times New Roman"/>
          <w:sz w:val="28"/>
          <w:szCs w:val="28"/>
        </w:rPr>
        <w:t xml:space="preserve">нарушителей, </w:t>
      </w:r>
      <w:r>
        <w:rPr>
          <w:rFonts w:ascii="Times New Roman" w:hAnsi="Times New Roman" w:cs="Times New Roman"/>
          <w:sz w:val="28"/>
          <w:szCs w:val="28"/>
        </w:rPr>
        <w:t>проговаривание нарушенных правил.</w:t>
      </w:r>
    </w:p>
    <w:p w:rsidR="0000223B" w:rsidRPr="008C3E15" w:rsidRDefault="0000223B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3E15">
        <w:rPr>
          <w:rFonts w:ascii="Times New Roman" w:hAnsi="Times New Roman" w:cs="Times New Roman"/>
          <w:sz w:val="28"/>
          <w:szCs w:val="28"/>
          <w:u w:val="single"/>
        </w:rPr>
        <w:t>Тема 8.5. Мой друг – велосипед</w:t>
      </w:r>
    </w:p>
    <w:p w:rsidR="0000223B" w:rsidRPr="004508BF" w:rsidRDefault="0000223B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</w:t>
      </w:r>
      <w:r>
        <w:rPr>
          <w:rFonts w:ascii="Times New Roman" w:hAnsi="Times New Roman" w:cs="Times New Roman"/>
          <w:sz w:val="28"/>
          <w:szCs w:val="28"/>
        </w:rPr>
        <w:t>Безопасная езда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на велосипедах на площадке автогородка, соблюдая полосу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223B" w:rsidRPr="00BB148C" w:rsidRDefault="0000223B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8.6.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 xml:space="preserve"> Проезд автогородка, соблюдая ПДД</w:t>
      </w:r>
    </w:p>
    <w:p w:rsidR="0000223B" w:rsidRPr="004508BF" w:rsidRDefault="0000223B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 Езда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на велосипедах и самокатах по автогородку, соблюдая полосу, соблюдая требования светофоров.</w:t>
      </w:r>
    </w:p>
    <w:p w:rsidR="0000223B" w:rsidRPr="00BB148C" w:rsidRDefault="0000223B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9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>. Итоговое занятие</w:t>
      </w:r>
    </w:p>
    <w:p w:rsidR="0000223B" w:rsidRPr="007203CB" w:rsidRDefault="0000223B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>
        <w:rPr>
          <w:rFonts w:ascii="Times New Roman" w:hAnsi="Times New Roman" w:cs="Times New Roman"/>
          <w:sz w:val="28"/>
          <w:szCs w:val="28"/>
        </w:rPr>
        <w:t xml:space="preserve">Итоговая диагностика. </w:t>
      </w:r>
      <w:r w:rsidRPr="004508BF">
        <w:rPr>
          <w:rFonts w:ascii="Times New Roman" w:hAnsi="Times New Roman" w:cs="Times New Roman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4508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223B" w:rsidRPr="00DA42F1" w:rsidRDefault="0000223B" w:rsidP="00EB47A4">
      <w:pPr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  <w:r>
        <w:br w:type="page"/>
      </w:r>
      <w:bookmarkStart w:id="0" w:name="_GoBack"/>
      <w:bookmarkEnd w:id="0"/>
      <w:r w:rsidRPr="00DA42F1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0223B" w:rsidRPr="00DA42F1" w:rsidRDefault="0000223B" w:rsidP="00DA42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42F1">
        <w:rPr>
          <w:rFonts w:ascii="Times New Roman" w:hAnsi="Times New Roman" w:cs="Times New Roman"/>
          <w:b/>
          <w:bCs/>
          <w:sz w:val="28"/>
          <w:szCs w:val="28"/>
        </w:rPr>
        <w:t>МЕТОДИЧЕСКАЯ РАБОТА</w:t>
      </w:r>
    </w:p>
    <w:p w:rsidR="0000223B" w:rsidRPr="000E5EF0" w:rsidRDefault="0000223B" w:rsidP="007160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5EF0">
        <w:rPr>
          <w:rFonts w:ascii="Times New Roman" w:hAnsi="Times New Roman" w:cs="Times New Roman"/>
          <w:b/>
          <w:bCs/>
          <w:sz w:val="28"/>
          <w:szCs w:val="28"/>
        </w:rPr>
        <w:t>Сценарий театрализованного представления по ПДД «Царство Дорог»</w:t>
      </w:r>
    </w:p>
    <w:p w:rsidR="0000223B" w:rsidRPr="000E5EF0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мероприятия: сентябрь</w:t>
      </w:r>
    </w:p>
    <w:p w:rsidR="0000223B" w:rsidRPr="000E5EF0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Длительность мероприятия: 9.30-10.15 (45 минут)</w:t>
      </w:r>
    </w:p>
    <w:p w:rsidR="0000223B" w:rsidRPr="000E5EF0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Участники:</w:t>
      </w:r>
    </w:p>
    <w:p w:rsidR="0000223B" w:rsidRPr="000E5EF0" w:rsidRDefault="0000223B" w:rsidP="0071609C">
      <w:pPr>
        <w:pStyle w:val="ListParagraph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 xml:space="preserve">Педагоги </w:t>
      </w:r>
      <w:r>
        <w:rPr>
          <w:sz w:val="28"/>
          <w:szCs w:val="28"/>
        </w:rPr>
        <w:t>МБУДО «Станция юных техников» г. Волгодонска</w:t>
      </w:r>
    </w:p>
    <w:p w:rsidR="0000223B" w:rsidRDefault="0000223B" w:rsidP="0071609C">
      <w:pPr>
        <w:pStyle w:val="ListParagraph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 xml:space="preserve">Воспитанники МБДОУ ДС «Золушка» </w:t>
      </w:r>
    </w:p>
    <w:p w:rsidR="0000223B" w:rsidRDefault="0000223B" w:rsidP="0071609C">
      <w:pPr>
        <w:pStyle w:val="ListParagraph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>Воспитанники МБДОУ ДС «Машенька</w:t>
      </w:r>
      <w:r>
        <w:rPr>
          <w:sz w:val="28"/>
          <w:szCs w:val="28"/>
        </w:rPr>
        <w:t>»</w:t>
      </w:r>
    </w:p>
    <w:p w:rsidR="0000223B" w:rsidRPr="00F31CEB" w:rsidRDefault="0000223B" w:rsidP="0071609C">
      <w:pPr>
        <w:pStyle w:val="ListParagraph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>Дети-помощники из отряда ЮИД</w:t>
      </w:r>
    </w:p>
    <w:p w:rsidR="0000223B" w:rsidRPr="000E5EF0" w:rsidRDefault="0000223B" w:rsidP="0071609C">
      <w:pPr>
        <w:pStyle w:val="ListParagraph"/>
        <w:rPr>
          <w:sz w:val="28"/>
          <w:szCs w:val="28"/>
        </w:rPr>
      </w:pPr>
      <w:r w:rsidRPr="000E5EF0">
        <w:rPr>
          <w:sz w:val="28"/>
          <w:szCs w:val="28"/>
        </w:rPr>
        <w:t>Всего 49 детей.</w:t>
      </w:r>
    </w:p>
    <w:p w:rsidR="0000223B" w:rsidRPr="000E5EF0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E5EF0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детей о том, как важно соблюдать правила дорожной безопасности</w:t>
      </w:r>
    </w:p>
    <w:p w:rsidR="0000223B" w:rsidRPr="000E5EF0" w:rsidRDefault="0000223B" w:rsidP="007160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5EF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0223B" w:rsidRPr="000E5EF0" w:rsidRDefault="0000223B" w:rsidP="0071609C">
      <w:pPr>
        <w:pStyle w:val="ListParagraph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формирование и развитие интереса у детей дошкольного возраста к изучению правил дорожного движения.</w:t>
      </w:r>
    </w:p>
    <w:p w:rsidR="0000223B" w:rsidRPr="000E5EF0" w:rsidRDefault="0000223B" w:rsidP="0071609C">
      <w:pPr>
        <w:pStyle w:val="ListParagraph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устройством автогородка</w:t>
      </w:r>
    </w:p>
    <w:p w:rsidR="0000223B" w:rsidRPr="000E5EF0" w:rsidRDefault="0000223B" w:rsidP="0071609C">
      <w:pPr>
        <w:pStyle w:val="ListParagraph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дорожными знаками</w:t>
      </w:r>
    </w:p>
    <w:p w:rsidR="0000223B" w:rsidRPr="000E5EF0" w:rsidRDefault="0000223B" w:rsidP="0071609C">
      <w:pPr>
        <w:pStyle w:val="ListParagraph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основными правилами дорожного движения для пешеходов.</w:t>
      </w:r>
    </w:p>
    <w:p w:rsidR="0000223B" w:rsidRPr="000E5EF0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00223B" w:rsidRPr="000E5EF0" w:rsidRDefault="0000223B" w:rsidP="0071609C">
      <w:pPr>
        <w:pStyle w:val="ListParagraph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Площадка автогородка</w:t>
      </w:r>
    </w:p>
    <w:p w:rsidR="0000223B" w:rsidRPr="000E5EF0" w:rsidRDefault="0000223B" w:rsidP="0071609C">
      <w:pPr>
        <w:pStyle w:val="ListParagraph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Бумажные нарисованные и обычные знаки (из автогородка)</w:t>
      </w:r>
    </w:p>
    <w:p w:rsidR="0000223B" w:rsidRPr="000E5EF0" w:rsidRDefault="0000223B" w:rsidP="0071609C">
      <w:pPr>
        <w:pStyle w:val="ListParagraph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Костюмы персонажей</w:t>
      </w:r>
    </w:p>
    <w:p w:rsidR="0000223B" w:rsidRPr="000E5EF0" w:rsidRDefault="0000223B" w:rsidP="0071609C">
      <w:pPr>
        <w:pStyle w:val="ListParagraph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Самокаты</w:t>
      </w:r>
    </w:p>
    <w:p w:rsidR="0000223B" w:rsidRPr="000E5EF0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 xml:space="preserve">Персонажи: </w:t>
      </w:r>
    </w:p>
    <w:p w:rsidR="0000223B" w:rsidRPr="000E5EF0" w:rsidRDefault="0000223B" w:rsidP="0071609C">
      <w:pPr>
        <w:pStyle w:val="ListParagraph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Светофор Светофорович</w:t>
      </w:r>
    </w:p>
    <w:p w:rsidR="0000223B" w:rsidRPr="000E5EF0" w:rsidRDefault="0000223B" w:rsidP="0071609C">
      <w:pPr>
        <w:pStyle w:val="ListParagraph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Клоун Кузя</w:t>
      </w:r>
    </w:p>
    <w:p w:rsidR="0000223B" w:rsidRPr="000E5EF0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</w:t>
      </w:r>
      <w:r w:rsidRPr="000E5EF0">
        <w:rPr>
          <w:rFonts w:ascii="Times New Roman" w:hAnsi="Times New Roman" w:cs="Times New Roman"/>
          <w:sz w:val="28"/>
          <w:szCs w:val="28"/>
        </w:rPr>
        <w:t>.: Здравствуйте, ребятишки, девчонки и мальчишки! Я рад приветствовать вас в моём Царстве Дорог! Я целый день стою тут и помогаю людям и машинам двигаться правильно и безопасно. Сегодня я хочу рассказать о правилах безопасного движения и вам. Но где же мой помощник, клоун Кузя?</w:t>
      </w:r>
    </w:p>
    <w:p w:rsidR="0000223B" w:rsidRPr="000E5EF0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5EF0">
        <w:rPr>
          <w:rFonts w:ascii="Times New Roman" w:hAnsi="Times New Roman" w:cs="Times New Roman"/>
          <w:i/>
          <w:iCs/>
          <w:sz w:val="28"/>
          <w:szCs w:val="28"/>
        </w:rPr>
        <w:t xml:space="preserve">Звучит музыка </w:t>
      </w:r>
    </w:p>
    <w:p w:rsidR="0000223B" w:rsidRPr="000E5EF0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5EF0">
        <w:rPr>
          <w:rFonts w:ascii="Times New Roman" w:hAnsi="Times New Roman" w:cs="Times New Roman"/>
          <w:i/>
          <w:iCs/>
          <w:sz w:val="28"/>
          <w:szCs w:val="28"/>
        </w:rPr>
        <w:t>Появляется клоун и бежит через дорогу, игнорируя пешеходный переход и сигналы светофора. На него едут дети-помощники на самокатах и чуть не сбивают его.</w:t>
      </w:r>
    </w:p>
    <w:p w:rsidR="0000223B" w:rsidRPr="000E5EF0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</w:t>
      </w:r>
      <w:r w:rsidRPr="000E5EF0">
        <w:rPr>
          <w:rFonts w:ascii="Times New Roman" w:hAnsi="Times New Roman" w:cs="Times New Roman"/>
          <w:sz w:val="28"/>
          <w:szCs w:val="28"/>
        </w:rPr>
        <w:t>.: Эй, Кузя, берегись! Ребята, давайте крикнем ему!</w:t>
      </w:r>
    </w:p>
    <w:p w:rsidR="0000223B" w:rsidRPr="000E5EF0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E5EF0">
        <w:rPr>
          <w:rFonts w:ascii="Times New Roman" w:hAnsi="Times New Roman" w:cs="Times New Roman"/>
          <w:i/>
          <w:iCs/>
          <w:sz w:val="28"/>
          <w:szCs w:val="28"/>
        </w:rPr>
        <w:t>Дети кричат «Кузя, берегись!!!»</w:t>
      </w:r>
    </w:p>
    <w:p w:rsidR="0000223B" w:rsidRPr="00E6250A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6250A">
        <w:rPr>
          <w:rFonts w:ascii="Times New Roman" w:hAnsi="Times New Roman" w:cs="Times New Roman"/>
          <w:i/>
          <w:iCs/>
          <w:sz w:val="28"/>
          <w:szCs w:val="28"/>
        </w:rPr>
        <w:t>Клоун добирается до детей, запыхавшийся и испуганный. Кричит, показывая кулак детям на самокатах: «Ух, что творят! Вот я вам! Чуть меня не задавили».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Кузя, так ты же сам виноват!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Неправда! Я хороший!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Нет, виноват!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Да я хороший же!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Может, ты и хороший, но ты нарушил правила дорожного движения. Ребята, давайте расскажем Кузе, какие правила он нарушил.</w:t>
      </w:r>
    </w:p>
    <w:p w:rsidR="0000223B" w:rsidRPr="00E6250A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6250A">
        <w:rPr>
          <w:rFonts w:ascii="Times New Roman" w:hAnsi="Times New Roman" w:cs="Times New Roman"/>
          <w:i/>
          <w:iCs/>
          <w:sz w:val="28"/>
          <w:szCs w:val="28"/>
        </w:rPr>
        <w:t>Дети отвечают.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Ой, правда? Ну простите меня, я больше не буду.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Ладно, Кузя, прощаем, но больше так не делай, ты ведь самого себя подвергаешь опасности. Где знаки, Кузя?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Какие знаки?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Которые я просил тебя принести для моего Царства Дорог.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Ааа. Вот они. Слушай, Светофорыч, посмотрел я на эти знаки, и какие-то они у тебя больно скучные. Ну что такое, человечки какие-то… Я тебе поинтереснее знаки нарисовал.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 Кузя, знаки рисуют специально обученные люди и только по правилам! Так что давай сюда правильные знаки, а свои нарисованные можешь оставить себе на память.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Ой, Светофорыч… Я, кажется, забыл, где мои знаки, а где правильные.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Ох, Кузьма-Кузьма… Хорошо, что у нас ребята есть. Ребята, помогите нам распознать, где знаки правильные, а где нарисованные Кузьмой.</w:t>
      </w:r>
    </w:p>
    <w:p w:rsidR="0000223B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64EEA">
        <w:rPr>
          <w:rFonts w:ascii="Times New Roman" w:hAnsi="Times New Roman" w:cs="Times New Roman"/>
          <w:i/>
          <w:iCs/>
          <w:sz w:val="28"/>
          <w:szCs w:val="28"/>
        </w:rPr>
        <w:t>Показывает знаки: «Парковка ступы Бабы Яги запрещена», и другие шуточные, и настоящие: «Железнодорожный переезд без шлагбаума», «Искусственная неровность», «Пешеходный переход». Дети выбирают.</w:t>
      </w:r>
    </w:p>
    <w:p w:rsidR="0000223B" w:rsidRDefault="0000223B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 Молодцы, ребята, что бы я без вас делал! А теперь давайте развесим знаки там, где они должны быть.</w:t>
      </w:r>
    </w:p>
    <w:p w:rsidR="0000223B" w:rsidRPr="00ED06F6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D06F6">
        <w:rPr>
          <w:rFonts w:ascii="Times New Roman" w:hAnsi="Times New Roman" w:cs="Times New Roman"/>
          <w:i/>
          <w:iCs/>
          <w:sz w:val="28"/>
          <w:szCs w:val="28"/>
        </w:rPr>
        <w:t>Клоун загадывает загадку про пешеходный переход. С.С. ведёт ребят к пешеходному переходу, вешает знак. Предлагает побыть пешеходами по очереди и перейти спокойно, не толпясь.</w:t>
      </w:r>
    </w:p>
    <w:p w:rsidR="0000223B" w:rsidRPr="00ED06F6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D06F6">
        <w:rPr>
          <w:rFonts w:ascii="Times New Roman" w:hAnsi="Times New Roman" w:cs="Times New Roman"/>
          <w:i/>
          <w:iCs/>
          <w:sz w:val="28"/>
          <w:szCs w:val="28"/>
        </w:rPr>
        <w:t>Клоун загадывает знак про ж/д переезд. С.С. ведёт к нему ребят, вешает знак. Объясняет, что сейчас горит запрещающий сигнал и нужно ждать. Как только шлагбаум поднимается, все вместе проходим ж/д переезд.</w:t>
      </w:r>
    </w:p>
    <w:p w:rsidR="0000223B" w:rsidRPr="00ED06F6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D06F6">
        <w:rPr>
          <w:rFonts w:ascii="Times New Roman" w:hAnsi="Times New Roman" w:cs="Times New Roman"/>
          <w:i/>
          <w:iCs/>
          <w:sz w:val="28"/>
          <w:szCs w:val="28"/>
        </w:rPr>
        <w:t>Клоун загадывает загадку про искусственную неровность. С.С. ведёт детей, вешает знак. Там стоят самокаты. Детям объясняются правила проезда через иск.неровность (притормаживая перед ней), и они группами по 6 человек (по числу самокатов) проезжают, делают круг по автогородку и передают самокаты следующим.</w:t>
      </w:r>
    </w:p>
    <w:p w:rsidR="0000223B" w:rsidRPr="00ED06F6" w:rsidRDefault="0000223B" w:rsidP="0071609C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После окончания эстафеты подведение итогов, что узнали на мероприятии, согласование расписания занятий. </w:t>
      </w:r>
      <w:r w:rsidRPr="00ED06F6">
        <w:rPr>
          <w:rFonts w:ascii="Times New Roman" w:hAnsi="Times New Roman" w:cs="Times New Roman"/>
          <w:i/>
          <w:iCs/>
          <w:sz w:val="28"/>
          <w:szCs w:val="28"/>
        </w:rPr>
        <w:t>Прощание, пожелание удач в изучении ПДД и соблюдении их на дорогах.</w:t>
      </w:r>
    </w:p>
    <w:p w:rsidR="0000223B" w:rsidRDefault="0000223B" w:rsidP="0071609C">
      <w:r>
        <w:br w:type="page"/>
      </w:r>
    </w:p>
    <w:p w:rsidR="0000223B" w:rsidRPr="00447A9F" w:rsidRDefault="0000223B" w:rsidP="0071609C">
      <w:pPr>
        <w:jc w:val="center"/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  <w:t>Сценарий кукольного спектакля по ПДД «Пусть будут безопасными зимние забавы»</w:t>
      </w:r>
    </w:p>
    <w:p w:rsidR="0000223B" w:rsidRPr="000E5EF0" w:rsidRDefault="0000223B" w:rsidP="00DA4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мероприятия: декабрь</w:t>
      </w:r>
    </w:p>
    <w:p w:rsidR="0000223B" w:rsidRPr="00DA42F1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Длительность мер</w:t>
      </w:r>
      <w:r>
        <w:rPr>
          <w:rFonts w:ascii="Times New Roman" w:hAnsi="Times New Roman" w:cs="Times New Roman"/>
          <w:sz w:val="28"/>
          <w:szCs w:val="28"/>
        </w:rPr>
        <w:t>оприятия: 45 минут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  <w:t>Цель мероприятия</w:t>
      </w: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 – привлечь внимание детей к особенностям соблюдения правил дорожного движения в зимнее время года</w:t>
      </w:r>
    </w:p>
    <w:p w:rsidR="0000223B" w:rsidRPr="00772725" w:rsidRDefault="0000223B" w:rsidP="0071609C">
      <w:pPr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  <w:t>Задачи: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показать силами отряда ЮИД «Станции юных техников» сценки кукольного спектакля, в котором затрагиваются вопросы безопасности детей в зимний период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мотивировать учащихся детского сада к обсуждению проблем безопасности в зимний период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раздать раскраски-памятки с правилами дорожного движения в зимний период.</w:t>
      </w:r>
    </w:p>
    <w:p w:rsidR="0000223B" w:rsidRPr="00772725" w:rsidRDefault="0000223B" w:rsidP="0071609C">
      <w:pPr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  <w:t>Оборудование: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тряпичные куклы, надевающиеся на руку: цыплёнок, петух, курица, сотрудник ГИБДД,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- 2 игрушечных автомобиля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декорации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раскраски-памятки с правилами дорожного движения в зимний период.</w:t>
      </w:r>
    </w:p>
    <w:p w:rsidR="0000223B" w:rsidRPr="00772725" w:rsidRDefault="0000223B" w:rsidP="0071609C">
      <w:pPr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bCs/>
          <w:color w:val="000000"/>
          <w:sz w:val="30"/>
          <w:szCs w:val="30"/>
          <w:shd w:val="clear" w:color="auto" w:fill="FFFFFF"/>
        </w:rPr>
        <w:t xml:space="preserve">Ход мероприятия: 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Ведущий: Здравствуйте, ребята! Я сегодня пришла к вам не одна, а с ребятами из отряда ЮИД. (знакомство с ЮИДовцами, рассказ об их деятельности)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Мы сегодня собрались с вами в таком красиво украшенном зале, с наряженной ёлкой! Это значит, что скоро наступит наш с вами любимый праздник – новый год! А вслед за ним будут долгие новогодние каникулы. Вы будете ходить гулять, играть в снежки и кататься с горки.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Также покататься с горки решил наш сегодняшний герой – цыплёнок. Но в отличие от вас, он совсем не знал правил дорожного движения. Давайте узнаем, что из этого вышло!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(ребята из отряда ЮИД играют роли за своих героев-кукол, один из ребят читает текст):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Тишина в избе с утра -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Спит куриная семья.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Мама спит и папа спит,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За окошком снег блестит.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А цыплёночек проснулся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Сладко-сладко потянулся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На снежок в окно любуется –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Так и манит его улица.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Приоткрыл немножко двери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Шаг тихонько свой отмерил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Горку сразу увидал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К ней он резво поскакал.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На вершину он забрался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С духом крепко он собрался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И,  немного трепеща,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Съехал, весело пища.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Захватило сильно дух -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Мчит наш маленький петух.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Три секунды - и внизу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Снег забился на носу.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Только дух он перевёл –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Что же это, будто сон –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Оглянулся, а кругом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Мчат машины чередом!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Побежал цыплёнок вправо –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Там колёса самосвала!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Грозно самосвал ревёт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Убежать он не даёт.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Побежал цыплёнок влево –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Там водитель на «Газели»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Громко давит на клаксон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Кулаком грозится он.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Бросился цыплёнок прямо -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Угодил в большую яму.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Вслед кричит ему там кто-то: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«Здесь дорожные работы!»…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Собралась толпа народу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Все цыплёнку на подмогу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Помогли ему подняться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Отряхнуться, отдышаться.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Говорит вдруг голос строгий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«Где тут сбили пешехода?!»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Расступается народ –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Сам инспектор к ним идёт.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Кричит водитель самосвала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«Под колёса прыгнул сам он!»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Согласен с ним шофёр «Газели»: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«Затормозил я еле-еле!»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Хмуро глянул постовой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«Ах ты, сорванец какой!</w:t>
      </w:r>
    </w:p>
    <w:p w:rsidR="0000223B" w:rsidRPr="00447A9F" w:rsidRDefault="0000223B" w:rsidP="0071609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47A9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DF0F5"/>
        </w:rPr>
        <w:t>Съехал с горки на веселье,</w:t>
      </w:r>
      <w:r w:rsidRPr="00447A9F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47A9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DF0F5"/>
        </w:rPr>
        <w:t>Все, наверно, от безделья!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Вниз летел и забавлялся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А куда вообще спускался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Даже и не посмотрел –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На дорогу ты летел.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Ты запомни, юный Петя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Ну и вы – другие дети: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Хоть зимой играть прекрасно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Игры могут быть опасны!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Для того чтобы кататься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И здоровыми остаться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Горку стройте во дворе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От дороги в стороне!»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Цыплёнок робко так стоял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Серьёзно слушал и молчал.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И вдруг раздалось: «Мой ребёнок!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Ну где ты, сорванец-цыплёнок?!»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Это мама-курица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Вдоль бежит по улице.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И вот уж, оббегая яму,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Цыплёнок обнимает маму.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А за мамой во весь дух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Прибежал отец-петух.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Он на сына поругался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Но обнял, не удержался. 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И все вместе на пригорке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Сделали большую горку</w:t>
      </w:r>
    </w:p>
    <w:p w:rsidR="0000223B" w:rsidRPr="00447A9F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 xml:space="preserve">От дороги в стороне – </w:t>
      </w:r>
    </w:p>
    <w:p w:rsidR="0000223B" w:rsidRDefault="0000223B" w:rsidP="0071609C">
      <w:pPr>
        <w:spacing w:after="0"/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iCs/>
          <w:color w:val="000000"/>
          <w:sz w:val="30"/>
          <w:szCs w:val="30"/>
          <w:shd w:val="clear" w:color="auto" w:fill="FFFFFF"/>
        </w:rPr>
        <w:t>Во дворе!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Аплодисменты актёрам. Обсуждение, что случилось с цыплёнком и почему. Загадки по ПДД в зимнее время года. Раздача</w:t>
      </w:r>
      <w:r w:rsidRPr="00772725"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раскрасок-памяток с правилами дорожного движения в зимний период.</w:t>
      </w:r>
    </w:p>
    <w:p w:rsidR="0000223B" w:rsidRDefault="0000223B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Прощание, пожелание счастливого Нового года и весёлых зимних каникул.</w:t>
      </w:r>
    </w:p>
    <w:p w:rsidR="0000223B" w:rsidRPr="0071609C" w:rsidRDefault="0000223B" w:rsidP="0071609C">
      <w:pPr>
        <w:jc w:val="right"/>
      </w:pPr>
      <w:r>
        <w:br w:type="page"/>
      </w:r>
    </w:p>
    <w:p w:rsidR="0000223B" w:rsidRDefault="0000223B" w:rsidP="007160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5EB3">
        <w:rPr>
          <w:rFonts w:ascii="Times New Roman" w:hAnsi="Times New Roman" w:cs="Times New Roman"/>
          <w:b/>
          <w:bCs/>
          <w:sz w:val="28"/>
          <w:szCs w:val="28"/>
        </w:rPr>
        <w:t>Сценарий конкурса «Юный знаток ПДД»</w:t>
      </w:r>
    </w:p>
    <w:p w:rsidR="0000223B" w:rsidRDefault="0000223B" w:rsidP="000F5EB3">
      <w:pPr>
        <w:tabs>
          <w:tab w:val="left" w:pos="1281"/>
        </w:tabs>
        <w:rPr>
          <w:rFonts w:ascii="Times New Roman" w:hAnsi="Times New Roman" w:cs="Times New Roman"/>
          <w:sz w:val="28"/>
          <w:szCs w:val="28"/>
        </w:rPr>
      </w:pPr>
      <w:r w:rsidRPr="00353F66">
        <w:rPr>
          <w:rFonts w:ascii="Times New Roman" w:hAnsi="Times New Roman" w:cs="Times New Roman"/>
          <w:b/>
          <w:bCs/>
          <w:sz w:val="28"/>
          <w:szCs w:val="28"/>
        </w:rPr>
        <w:t>Цель мероприятия</w:t>
      </w:r>
      <w:r>
        <w:rPr>
          <w:rFonts w:ascii="Times New Roman" w:hAnsi="Times New Roman" w:cs="Times New Roman"/>
          <w:sz w:val="28"/>
          <w:szCs w:val="28"/>
        </w:rPr>
        <w:t>: в соревновательно-игровой форме проверить знания ПДД у учащихся.</w:t>
      </w:r>
    </w:p>
    <w:p w:rsidR="0000223B" w:rsidRPr="00353F66" w:rsidRDefault="0000223B" w:rsidP="000F5EB3">
      <w:pPr>
        <w:tabs>
          <w:tab w:val="left" w:pos="1281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53F66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0223B" w:rsidRDefault="0000223B" w:rsidP="000F5EB3">
      <w:pPr>
        <w:pStyle w:val="ListParagraph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Проверить выполнение ПДД на практике в автогородке</w:t>
      </w:r>
    </w:p>
    <w:p w:rsidR="0000223B" w:rsidRPr="000F5EB3" w:rsidRDefault="0000223B" w:rsidP="000F5EB3">
      <w:pPr>
        <w:pStyle w:val="ListParagraph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Проверить знание тем «</w:t>
      </w:r>
      <w:r w:rsidRPr="000F5EB3">
        <w:rPr>
          <w:color w:val="000000"/>
          <w:sz w:val="28"/>
          <w:szCs w:val="28"/>
          <w:shd w:val="clear" w:color="auto" w:fill="FFFFFF"/>
        </w:rPr>
        <w:t>дорожные знаки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0F5EB3">
        <w:rPr>
          <w:color w:val="000000"/>
          <w:sz w:val="28"/>
          <w:szCs w:val="28"/>
          <w:shd w:val="clear" w:color="auto" w:fill="FFFFFF"/>
        </w:rPr>
        <w:t>сигналы светофора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0F5EB3">
        <w:rPr>
          <w:color w:val="000000"/>
          <w:sz w:val="28"/>
          <w:szCs w:val="28"/>
          <w:shd w:val="clear" w:color="auto" w:fill="FFFFFF"/>
        </w:rPr>
        <w:t>виды транспорта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>.</w:t>
      </w:r>
    </w:p>
    <w:p w:rsidR="0000223B" w:rsidRDefault="0000223B" w:rsidP="00353F66">
      <w:pPr>
        <w:pStyle w:val="ListParagraph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Сформировать навыки командной работы</w:t>
      </w:r>
    </w:p>
    <w:p w:rsidR="0000223B" w:rsidRPr="00353F66" w:rsidRDefault="0000223B" w:rsidP="00353F66">
      <w:pPr>
        <w:pStyle w:val="ListParagraph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Мотивировать к углубленному изучению ПДД.</w:t>
      </w:r>
    </w:p>
    <w:p w:rsidR="0000223B" w:rsidRPr="000F5EB3" w:rsidRDefault="0000223B" w:rsidP="007160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F5EB3">
        <w:rPr>
          <w:rFonts w:ascii="Times New Roman" w:hAnsi="Times New Roman" w:cs="Times New Roman"/>
          <w:sz w:val="28"/>
          <w:szCs w:val="28"/>
        </w:rPr>
        <w:t>Здравствуйте, дорогие ребята! Мы рады приветствовать Вас на нашем конкурсе «Юный знаток ПДД»!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Мы с Вами собрались не просто так. Посмотрите, какое нам пришло письмо: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«Здравствуйте, дорогие ребята! Пишет вам Иван Иванович Светофоров. У меня очень важная работа – я помогаю людям и машинам соблюдать правила дорожного движения, чтобы не было на дорогах беды. Но вот беда случилась со мной – потерял я самый важный для меня предмет. И теперь обращаюсь к вам – ведь вы столько знаете о правилах дорожного движения, почти как я! Помогите мне, пожалуйста, найти этот предмет! И.И. Светофоров.»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Поможем Ивану Ивановичу? Найдём самый важный для него предмет? Давайте теперь представимся, кто же у нас будет помогать: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«Светофор» (</w:t>
      </w:r>
      <w:r w:rsidRPr="000F5EB3">
        <w:rPr>
          <w:rFonts w:ascii="Times New Roman" w:hAnsi="Times New Roman" w:cs="Times New Roman"/>
          <w:i/>
          <w:iCs/>
          <w:sz w:val="28"/>
          <w:szCs w:val="28"/>
        </w:rPr>
        <w:t>дети рассказывают подготовленное стихотворение-приветствие</w:t>
      </w:r>
      <w:r w:rsidRPr="000F5EB3">
        <w:rPr>
          <w:rFonts w:ascii="Times New Roman" w:hAnsi="Times New Roman" w:cs="Times New Roman"/>
          <w:sz w:val="28"/>
          <w:szCs w:val="28"/>
        </w:rPr>
        <w:t>)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«Перекрёсток»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«Дорожный постовой»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«Зебра»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F5EB3">
        <w:rPr>
          <w:rFonts w:ascii="Times New Roman" w:hAnsi="Times New Roman" w:cs="Times New Roman"/>
          <w:sz w:val="28"/>
          <w:szCs w:val="28"/>
        </w:rPr>
        <w:t xml:space="preserve"> Ребята, а Иван Иванович сказал, что Вы долго учили правила дорожного движения и соблюдаете их. Это правда?</w:t>
      </w:r>
    </w:p>
    <w:p w:rsidR="0000223B" w:rsidRPr="000F5EB3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 xml:space="preserve">А давайте проверим! Я сейчас буду читать утверждение,  а Вы, если Вы так и делаете, будете отвечать «Это я, это я, это все мои друзья!». Если нет, то молчите. Поехали! 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идёт вперёд только там, где переход?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вблизи проезжей части весело гоняет мячик?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из вас в вагоне тесном уступает старшим место?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-Чтоб проветрится в автобусе немножко, кто высовывает и голову, и туловище в окошко?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Знает кто, что красный свет, это значит, хода нет.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Знает кто, что свет зелёный - означает, по дороге каждый смело пусть шагает.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бежит вперёд так скоро, что не видит светофора.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ГИБДД помогает, за порядком наблюдает.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теперь мы правда убедились, что Вы и правда хорошо знаете правила дорожного движения. А это значит, мы должны приступать к поиску.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 Этап.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задание будет таким: каждая команда должна проехать по заданному маршруту в автогородке.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финише вас ждёт «волшебная ромашка» с загадкой на лепестке. Вы должны выбрать один лепесток и отгадать загадку. Кто правильнее проехал маршрут и отгадал загадку, тот получает больше букв-подсказок, из которых мы сложим отгадку, где лежит нужный нам предмет. Поняли? На самом деле всё совсем не сложно. Вы сейчас в этом сами убедитесь.</w:t>
      </w:r>
    </w:p>
    <w:p w:rsidR="0000223B" w:rsidRPr="000F5EB3" w:rsidRDefault="0000223B" w:rsidP="0071609C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Дети проезжают по заданному маршруту, соблюдая ПДД, подавая сигналы о повороте и остановке. В конце маршрута их ждёт загадка. По итогам выдаются части стихотворения-подсказки.</w:t>
      </w:r>
    </w:p>
    <w:p w:rsidR="0000223B" w:rsidRPr="000F5EB3" w:rsidRDefault="0000223B" w:rsidP="0071609C">
      <w:pPr>
        <w:shd w:val="clear" w:color="auto" w:fill="FFFFFF"/>
        <w:spacing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 этап.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Ведущий: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теперь, дети, загадки для всех:</w:t>
      </w:r>
    </w:p>
    <w:p w:rsidR="0000223B" w:rsidRPr="000F5EB3" w:rsidRDefault="0000223B" w:rsidP="0071609C">
      <w:pPr>
        <w:shd w:val="clear" w:color="auto" w:fill="FFFFFF"/>
        <w:spacing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</w:rPr>
        <w:t>На дороге он стоит</w:t>
      </w:r>
    </w:p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</w:rPr>
        <w:t>«Следуй правилам!» он говорит,</w:t>
      </w:r>
    </w:p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</w:rPr>
        <w:t>И покажет, что да как</w:t>
      </w:r>
    </w:p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</w:rPr>
        <w:t>Ведь он …</w:t>
      </w:r>
    </w:p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Ответ: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t> Дорожный знак</w:t>
      </w:r>
    </w:p>
    <w:tbl>
      <w:tblPr>
        <w:tblW w:w="0" w:type="auto"/>
        <w:tblInd w:w="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25"/>
      </w:tblGrid>
      <w:tr w:rsidR="0000223B" w:rsidRPr="00B11A8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223B" w:rsidRPr="000F5EB3" w:rsidRDefault="0000223B" w:rsidP="008655AC">
            <w:pPr>
              <w:spacing w:before="168" w:after="0" w:line="384" w:lineRule="atLeast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0F5EB3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Милицейских нет фуражек, </w:t>
            </w:r>
            <w:r w:rsidRPr="000F5EB3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>А в глазах стеклянный свет, </w:t>
            </w:r>
            <w:r w:rsidRPr="000F5EB3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>Но любой машине скажет: </w:t>
            </w:r>
            <w:r w:rsidRPr="000F5EB3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>Можно ехать или нет.</w:t>
            </w:r>
          </w:p>
        </w:tc>
      </w:tr>
    </w:tbl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Ответ: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t xml:space="preserve"> Светофор</w:t>
      </w:r>
    </w:p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Пью бензин и масло ем,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не голодно совсем.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без них я так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болею,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поехать не сумею!</w:t>
      </w:r>
    </w:p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Ответ: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машина, транспорт.</w:t>
      </w:r>
    </w:p>
    <w:p w:rsidR="0000223B" w:rsidRPr="000F5EB3" w:rsidRDefault="0000223B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Правильно! И сейчас мы узнаем, как хорошо вы знаете дорожные знаки, сигналы светофора и виды транспорта.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Второе задание будет у всех разным. Группа «Светофор» пройдёт в компьютерный класс и правильно раскрасит дорожные знаки на компьютерах.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 этап.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 «Зебра» пройдёт в автокласс и найдёт нарушителей на магнитной доске.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4 этап.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«Перекрёсток» и «Дорожный постовой» пройдут в актовый зал, отгадают загадки и соберут кубики на скорость.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группы поменяются местами, пока все этапы не будут пройдены каждой группой.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итоге побеждает та группа, у которой оказалось больше слов подсказки.</w:t>
      </w:r>
    </w:p>
    <w:p w:rsidR="0000223B" w:rsidRPr="000F5EB3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дети собирают все свои слова в подсказку, отправляются в автогородок и по указанным приметам находят спрятанный предмет – жезл регулировщика.</w:t>
      </w:r>
    </w:p>
    <w:p w:rsidR="0000223B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конкурса получают конфеты и дипломы участников, а победители – светоотражающие наклейки.</w:t>
      </w:r>
    </w:p>
    <w:p w:rsidR="0000223B" w:rsidRDefault="0000223B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Рефлексия, прощание.</w:t>
      </w:r>
    </w:p>
    <w:p w:rsidR="0000223B" w:rsidRDefault="000022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00223B" w:rsidRDefault="0000223B" w:rsidP="00353F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занятия «Глазомер, внимательность, право-лево»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автогородок, мяч, вешки, самокаты, сумка, предметы одежды, наглядные пособия, ленточка, дартс.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дети! Рада, что вы все сегодня снова собрались здесь, в нашем Автогородке!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важнейших качествах участников дорожного движения. Вы тоже, уже сейчас, являетесь полноценными участниками дорожного движения – пешеходами, а когда вырастете, многие из вас будут водителями. Как вы думаете, каким качеством нужно обладать и пешеходу, и водителю?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Внимательностью! А давайте проверим, </w:t>
      </w:r>
      <w:r>
        <w:rPr>
          <w:rFonts w:ascii="Times New Roman" w:hAnsi="Times New Roman" w:cs="Times New Roman"/>
          <w:b/>
          <w:bCs/>
          <w:sz w:val="28"/>
          <w:szCs w:val="28"/>
        </w:rPr>
        <w:t>внимательны вы или нет.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1-е упражнение  на внимательность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кого-то из детей, меняем что-то из одежды. Затем остальные угадываю, что изменилось.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1-е упражнение  на внимательность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10 отличий (наглядное пособие)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внимательности водитель </w:t>
      </w:r>
      <w:r>
        <w:rPr>
          <w:rFonts w:ascii="Times New Roman" w:hAnsi="Times New Roman" w:cs="Times New Roman"/>
          <w:b/>
          <w:bCs/>
          <w:sz w:val="28"/>
          <w:szCs w:val="28"/>
        </w:rPr>
        <w:t>должен чётко знать, где право, а где лево.</w:t>
      </w:r>
      <w:r>
        <w:rPr>
          <w:rFonts w:ascii="Times New Roman" w:hAnsi="Times New Roman" w:cs="Times New Roman"/>
          <w:sz w:val="28"/>
          <w:szCs w:val="28"/>
        </w:rPr>
        <w:t xml:space="preserve"> Ведь, например, при поворотах правила совсем разные в каждую из этих сторон!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1-е упражнение  «право-лево»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сперва попробуем двигаться под стишок</w:t>
      </w:r>
    </w:p>
    <w:p w:rsidR="0000223B" w:rsidRDefault="0000223B" w:rsidP="00353F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— Аист, аист длинноногий,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Покажи домой дорогу. (Аист отвечает.)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— Топай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Топай левою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Снова —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Снова — левою ногою.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После —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После — левою ногою.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И тогда придешь домой.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2-е упражнение  «право-лево»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определились, где у нас право, а где лево. А вот теперь посложнее загадка.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Определите, ребята, что от вас левее – вешка или мячик?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определите, что от вас правее – вешка или мячик?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3-е упражнение «право-лево»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ещё больше усложним задачу.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Поставим посредине сумку. Что от сумки правее, а что левее?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4-е упражнение «право-лево»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и самое сложное. Сейчас я встану к вам спиной, а вы покажете, где у меня правая рука.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проверим! Повяжите мне ленточку на правую руку. И теперь смотрите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повороте ленточка оказывается не на той руке, которую показывали дети)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вот, дети, запомните правило: если перед вами кто-то живой (правильно «одушевлённый предмет), значит, чтобы определить что-то справа или слева от него, нужно ПРЕДСТАВИТЬ себя на его месте. Давайте разберём примеры из книги.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5-е упражнение «право-лево»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попробуем ездить на самокатах, подавая правый и левый повороты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поговорим про </w:t>
      </w:r>
      <w:r>
        <w:rPr>
          <w:rFonts w:ascii="Times New Roman" w:hAnsi="Times New Roman" w:cs="Times New Roman"/>
          <w:b/>
          <w:bCs/>
          <w:sz w:val="28"/>
          <w:szCs w:val="28"/>
        </w:rPr>
        <w:t>глазомер.</w:t>
      </w:r>
      <w:r>
        <w:rPr>
          <w:rFonts w:ascii="Times New Roman" w:hAnsi="Times New Roman" w:cs="Times New Roman"/>
          <w:sz w:val="28"/>
          <w:szCs w:val="28"/>
        </w:rPr>
        <w:t xml:space="preserve"> Кто-то знает, что это такое?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Глазомер – это способность определять на глаз расстояние до предметов.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начнём учиться этому волшебному качеству!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1-е упражнение на глазомер. 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проверим, сколько ваших шагов до вешки?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(проверяем по очереди)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попробуем угадать!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очереди ставим перед каждым вешку на разном расстоянии, пытаемся определить, сколько до неё шагов)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2-е упражнение на глазомер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Прокати мяч между двумя вешками (вешки раз от разу устанавливаются всё ближе друг к другу)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3-е упражнение на глазомер – броски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1)Дартс</w:t>
      </w:r>
    </w:p>
    <w:p w:rsidR="0000223B" w:rsidRDefault="0000223B" w:rsidP="00353F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Подвижная игра «Кто дальше»- проводятся несколько линий параллельно стене (нарас.=30 см одна от другой). Дети встают перед ближней к стене линией. Бросают мяч о стену, ловят его и отходят за следующую линию, постепенно отступая от стены всё дальше, бросают и ловят мяч. Побеждает тот, кто поймает мяч, находясь дальше всех от стены.</w:t>
      </w:r>
    </w:p>
    <w:p w:rsidR="0000223B" w:rsidRPr="00353F66" w:rsidRDefault="0000223B" w:rsidP="0071609C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53F6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Подведение итогов занятия, рефлексия, прощание.</w:t>
      </w:r>
    </w:p>
    <w:p w:rsidR="0000223B" w:rsidRDefault="0000223B" w:rsidP="0071609C">
      <w:r>
        <w:br w:type="page"/>
      </w:r>
    </w:p>
    <w:p w:rsidR="0000223B" w:rsidRDefault="0000223B" w:rsidP="007160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00223B" w:rsidRDefault="0000223B" w:rsidP="00353F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3F66">
        <w:rPr>
          <w:rFonts w:ascii="Times New Roman" w:hAnsi="Times New Roman" w:cs="Times New Roman"/>
          <w:b/>
          <w:bCs/>
          <w:sz w:val="28"/>
          <w:szCs w:val="28"/>
        </w:rPr>
        <w:t>ДИАГНОСТИЧЕСКИЕ МАТЕРИАЛЫ</w:t>
      </w:r>
    </w:p>
    <w:p w:rsidR="0000223B" w:rsidRPr="00353F66" w:rsidRDefault="0000223B" w:rsidP="00353F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«Что есть что на дороге?» Раскраска «Элементы дороги»</w:t>
      </w:r>
    </w:p>
    <w:p w:rsidR="0000223B" w:rsidRDefault="0000223B" w:rsidP="0071609C">
      <w:r w:rsidRPr="000E7091">
        <w:rPr>
          <w:noProof/>
          <w:lang w:eastAsia="ru-RU"/>
        </w:rPr>
        <w:pict>
          <v:shape id="Рисунок 6" o:spid="_x0000_i1025" type="#_x0000_t75" style="width:447.75pt;height:230.25pt;visibility:visible">
            <v:imagedata r:id="rId10" o:title=""/>
          </v:shape>
        </w:pict>
      </w:r>
    </w:p>
    <w:p w:rsidR="0000223B" w:rsidRPr="009F68E5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Раскрась:</w:t>
      </w:r>
    </w:p>
    <w:p w:rsidR="0000223B" w:rsidRPr="009F68E5" w:rsidRDefault="0000223B" w:rsidP="0071609C">
      <w:pPr>
        <w:pStyle w:val="ListParagraph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Кювет – синим</w:t>
      </w:r>
    </w:p>
    <w:p w:rsidR="0000223B" w:rsidRPr="009F68E5" w:rsidRDefault="0000223B" w:rsidP="0071609C">
      <w:pPr>
        <w:pStyle w:val="ListParagraph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Обочину – жёлтым</w:t>
      </w:r>
    </w:p>
    <w:p w:rsidR="0000223B" w:rsidRPr="009F68E5" w:rsidRDefault="0000223B" w:rsidP="0071609C">
      <w:pPr>
        <w:pStyle w:val="ListParagraph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Проезжую часть – серым</w:t>
      </w:r>
    </w:p>
    <w:p w:rsidR="0000223B" w:rsidRPr="009F68E5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Для чего нужна проезжая часть?</w:t>
      </w:r>
    </w:p>
    <w:p w:rsidR="0000223B" w:rsidRPr="009F68E5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Что можно делать, и чего нельзя на обочине?</w:t>
      </w:r>
    </w:p>
    <w:p w:rsidR="0000223B" w:rsidRPr="009F68E5" w:rsidRDefault="0000223B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Для чего предназначены кюветы?</w:t>
      </w:r>
    </w:p>
    <w:p w:rsidR="0000223B" w:rsidRDefault="0000223B" w:rsidP="0071609C">
      <w:r>
        <w:br w:type="page"/>
      </w:r>
    </w:p>
    <w:p w:rsidR="0000223B" w:rsidRPr="00353F66" w:rsidRDefault="0000223B" w:rsidP="00353F66">
      <w:pPr>
        <w:pStyle w:val="ListParagraph"/>
        <w:tabs>
          <w:tab w:val="left" w:pos="3495"/>
        </w:tabs>
        <w:jc w:val="center"/>
        <w:rPr>
          <w:b/>
          <w:bCs/>
          <w:sz w:val="28"/>
          <w:szCs w:val="28"/>
        </w:rPr>
      </w:pPr>
      <w:r w:rsidRPr="00353F66">
        <w:rPr>
          <w:b/>
          <w:bCs/>
          <w:sz w:val="28"/>
          <w:szCs w:val="28"/>
        </w:rPr>
        <w:t>Тема: «Сигналы сфетофора»</w:t>
      </w:r>
    </w:p>
    <w:p w:rsidR="0000223B" w:rsidRPr="00353F66" w:rsidRDefault="0000223B" w:rsidP="0071609C">
      <w:pPr>
        <w:pStyle w:val="ListParagraph"/>
        <w:tabs>
          <w:tab w:val="left" w:pos="3495"/>
        </w:tabs>
        <w:rPr>
          <w:sz w:val="28"/>
          <w:szCs w:val="28"/>
        </w:rPr>
      </w:pPr>
      <w:r w:rsidRPr="00353F66">
        <w:rPr>
          <w:sz w:val="28"/>
          <w:szCs w:val="28"/>
        </w:rPr>
        <w:t>Выбери светофоры для пешеходов, расскажи, что означают их сигналы</w:t>
      </w:r>
    </w:p>
    <w:p w:rsidR="0000223B" w:rsidRDefault="0000223B" w:rsidP="0071609C">
      <w:pPr>
        <w:pStyle w:val="ListParagraph"/>
        <w:tabs>
          <w:tab w:val="left" w:pos="3495"/>
        </w:tabs>
      </w:pPr>
      <w:r w:rsidRPr="000E7091">
        <w:rPr>
          <w:noProof/>
        </w:rPr>
        <w:pict>
          <v:shape id="Рисунок 9" o:spid="_x0000_i1026" type="#_x0000_t75" style="width:302.25pt;height:185.25pt;visibility:visible">
            <v:imagedata r:id="rId11" o:title=""/>
          </v:shape>
        </w:pict>
      </w:r>
    </w:p>
    <w:p w:rsidR="0000223B" w:rsidRDefault="0000223B" w:rsidP="0071609C">
      <w:pPr>
        <w:pStyle w:val="ListParagraph"/>
        <w:tabs>
          <w:tab w:val="left" w:pos="3495"/>
        </w:tabs>
      </w:pPr>
    </w:p>
    <w:p w:rsidR="0000223B" w:rsidRPr="00406C72" w:rsidRDefault="0000223B" w:rsidP="00406C72">
      <w:pPr>
        <w:pStyle w:val="ListParagraph"/>
        <w:tabs>
          <w:tab w:val="left" w:pos="3495"/>
        </w:tabs>
        <w:jc w:val="center"/>
        <w:rPr>
          <w:b/>
          <w:bCs/>
          <w:sz w:val="28"/>
          <w:szCs w:val="28"/>
        </w:rPr>
      </w:pPr>
      <w:r w:rsidRPr="00406C72">
        <w:rPr>
          <w:b/>
          <w:bCs/>
          <w:sz w:val="28"/>
          <w:szCs w:val="28"/>
        </w:rPr>
        <w:t>Тема: «Сигналы регулировщика»</w:t>
      </w:r>
    </w:p>
    <w:p w:rsidR="0000223B" w:rsidRDefault="0000223B" w:rsidP="0071609C">
      <w:pPr>
        <w:pStyle w:val="ListParagraph"/>
        <w:tabs>
          <w:tab w:val="left" w:pos="3495"/>
        </w:tabs>
      </w:pPr>
      <w:r w:rsidRPr="00406C72">
        <w:rPr>
          <w:sz w:val="28"/>
          <w:szCs w:val="28"/>
        </w:rPr>
        <w:t>Объясни сигналы регулировщика для пешеходов</w:t>
      </w:r>
      <w:r>
        <w:t xml:space="preserve"> </w:t>
      </w:r>
      <w:r w:rsidRPr="000E7091">
        <w:rPr>
          <w:noProof/>
        </w:rPr>
        <w:pict>
          <v:shape id="Рисунок 10" o:spid="_x0000_i1027" type="#_x0000_t75" alt="http://images.myshared.ru/5/357460/slide_15.jpg" style="width:4in;height:186pt;visibility:visible">
            <v:imagedata r:id="rId12" o:title=""/>
          </v:shape>
        </w:pict>
      </w:r>
    </w:p>
    <w:p w:rsidR="0000223B" w:rsidRDefault="0000223B" w:rsidP="0071609C">
      <w:pPr>
        <w:pStyle w:val="ListParagraph"/>
        <w:tabs>
          <w:tab w:val="left" w:pos="3495"/>
        </w:tabs>
      </w:pPr>
    </w:p>
    <w:p w:rsidR="0000223B" w:rsidRPr="00406C72" w:rsidRDefault="0000223B" w:rsidP="00406C72">
      <w:pPr>
        <w:pStyle w:val="ListParagraph"/>
        <w:tabs>
          <w:tab w:val="left" w:pos="3495"/>
        </w:tabs>
        <w:jc w:val="center"/>
        <w:rPr>
          <w:b/>
          <w:bCs/>
          <w:sz w:val="28"/>
          <w:szCs w:val="28"/>
        </w:rPr>
      </w:pPr>
      <w:r w:rsidRPr="00406C72">
        <w:rPr>
          <w:b/>
          <w:bCs/>
          <w:sz w:val="28"/>
          <w:szCs w:val="28"/>
        </w:rPr>
        <w:t>Тема: «Дорожные знаки, которые помогают пешеходам»</w:t>
      </w:r>
    </w:p>
    <w:p w:rsidR="0000223B" w:rsidRDefault="0000223B" w:rsidP="0071609C">
      <w:pPr>
        <w:pStyle w:val="ListParagraph"/>
        <w:tabs>
          <w:tab w:val="left" w:pos="3495"/>
        </w:tabs>
      </w:pPr>
    </w:p>
    <w:p w:rsidR="0000223B" w:rsidRDefault="0000223B" w:rsidP="0071609C">
      <w:pPr>
        <w:pStyle w:val="ListParagraph"/>
        <w:tabs>
          <w:tab w:val="left" w:pos="3495"/>
        </w:tabs>
      </w:pPr>
      <w:r w:rsidRPr="000E7091">
        <w:rPr>
          <w:noProof/>
        </w:rPr>
        <w:pict>
          <v:shape id="Рисунок 11" o:spid="_x0000_i1028" type="#_x0000_t75" style="width:257.25pt;height:192.75pt;visibility:visible">
            <v:imagedata r:id="rId13" o:title=""/>
          </v:shape>
        </w:pict>
      </w:r>
    </w:p>
    <w:p w:rsidR="0000223B" w:rsidRDefault="0000223B" w:rsidP="0071609C">
      <w:pPr>
        <w:pStyle w:val="ListParagraph"/>
      </w:pPr>
    </w:p>
    <w:p w:rsidR="0000223B" w:rsidRDefault="0000223B" w:rsidP="0071609C">
      <w:pPr>
        <w:pStyle w:val="ListParagraph"/>
        <w:tabs>
          <w:tab w:val="left" w:pos="3495"/>
        </w:tabs>
        <w:rPr>
          <w:b/>
          <w:bCs/>
          <w:color w:val="000000"/>
          <w:sz w:val="28"/>
          <w:szCs w:val="28"/>
        </w:rPr>
      </w:pPr>
    </w:p>
    <w:p w:rsidR="0000223B" w:rsidRDefault="0000223B" w:rsidP="0071609C">
      <w:pPr>
        <w:pStyle w:val="ListParagraph"/>
        <w:tabs>
          <w:tab w:val="left" w:pos="3495"/>
        </w:tabs>
        <w:rPr>
          <w:b/>
          <w:bCs/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Проведение викторины «Знаешь ли ты?»</w:t>
      </w:r>
    </w:p>
    <w:p w:rsidR="0000223B" w:rsidRPr="00406C72" w:rsidRDefault="0000223B" w:rsidP="0071609C">
      <w:pPr>
        <w:pStyle w:val="ListParagraph"/>
        <w:tabs>
          <w:tab w:val="left" w:pos="3495"/>
        </w:tabs>
        <w:rPr>
          <w:sz w:val="28"/>
          <w:szCs w:val="28"/>
        </w:rPr>
      </w:pP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 пешеходы должны ходить по улице?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Пешеходы должны ходить только по тротуару, так как проезжая часть улицы пред</w:t>
      </w:r>
      <w:r w:rsidRPr="00406C72">
        <w:rPr>
          <w:color w:val="000000"/>
          <w:sz w:val="28"/>
          <w:szCs w:val="28"/>
        </w:rPr>
        <w:softHyphen/>
        <w:t>назначена для транспорта.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Какой стороны тротуара должны придерживаться пешеходы?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Пешеходы должны придерживаться правой стороны тротуара, чтобы не мешать иду</w:t>
      </w:r>
      <w:r w:rsidRPr="00406C72">
        <w:rPr>
          <w:color w:val="000000"/>
          <w:sz w:val="28"/>
          <w:szCs w:val="28"/>
        </w:rPr>
        <w:softHyphen/>
        <w:t>щим навстречу людям.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Можно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ли переходить улицу наиско</w:t>
      </w:r>
      <w:r w:rsidRPr="00406C72">
        <w:rPr>
          <w:color w:val="000000"/>
          <w:sz w:val="28"/>
          <w:szCs w:val="28"/>
        </w:rPr>
        <w:softHyphen/>
        <w:t>сок?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Нельзя. Улицу надо переходить пря</w:t>
      </w:r>
      <w:r w:rsidRPr="00406C72">
        <w:rPr>
          <w:color w:val="000000"/>
          <w:sz w:val="28"/>
          <w:szCs w:val="28"/>
        </w:rPr>
        <w:softHyphen/>
        <w:t>мо, так как это уменьшает время пребывания на проезжей части.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Почему нельзя устраивать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игры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на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проезжей части улицы?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Игры на проезжей части улицы ме</w:t>
      </w:r>
      <w:r w:rsidRPr="00406C72">
        <w:rPr>
          <w:color w:val="000000"/>
          <w:sz w:val="28"/>
          <w:szCs w:val="28"/>
        </w:rPr>
        <w:softHyphen/>
        <w:t>шают движению транспорта, а главное, дети, ув</w:t>
      </w:r>
      <w:r w:rsidRPr="00406C72">
        <w:rPr>
          <w:color w:val="000000"/>
          <w:sz w:val="28"/>
          <w:szCs w:val="28"/>
        </w:rPr>
        <w:softHyphen/>
        <w:t>лекшись игрой, могут попасть под колеса ма</w:t>
      </w:r>
      <w:r w:rsidRPr="00406C72">
        <w:rPr>
          <w:color w:val="000000"/>
          <w:sz w:val="28"/>
          <w:szCs w:val="28"/>
        </w:rPr>
        <w:softHyphen/>
        <w:t>шин.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Можно ли переходить улицу на жел</w:t>
      </w:r>
      <w:r w:rsidRPr="00406C72">
        <w:rPr>
          <w:color w:val="000000"/>
          <w:sz w:val="28"/>
          <w:szCs w:val="28"/>
        </w:rPr>
        <w:softHyphen/>
        <w:t>тый свет светофора?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Нельзя. Желтый сигнал светофора означает «Внимание!» Он включается при смене сигналов светофора. Для перехода улицы надо дождаться зеленого сигнала.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 надо переходить улицу, если нет светофора?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Прежде чем начать переход улицы, надо сначала посмотреть налево и направо и пропустить приближающийся транспорт. Дойдя до середины, посмотреть направо и налево и, если нет машин, закончить переход.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В какой последовательности распо</w:t>
      </w:r>
      <w:r w:rsidRPr="00406C72">
        <w:rPr>
          <w:color w:val="000000"/>
          <w:sz w:val="28"/>
          <w:szCs w:val="28"/>
        </w:rPr>
        <w:softHyphen/>
        <w:t>ложены сигналы в трехсекционном светофоре?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Сигналы в трехсекционном светофоре располагаются сверху вниз в последовательнос</w:t>
      </w:r>
      <w:r w:rsidRPr="00406C72">
        <w:rPr>
          <w:color w:val="000000"/>
          <w:sz w:val="28"/>
          <w:szCs w:val="28"/>
        </w:rPr>
        <w:softHyphen/>
        <w:t>ти: красный, желтый, зеленый.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Какие еще пешеходные светофоры вы знаете?</w:t>
      </w:r>
    </w:p>
    <w:p w:rsidR="0000223B" w:rsidRPr="00406C72" w:rsidRDefault="0000223B" w:rsidP="0071609C">
      <w:pPr>
        <w:pStyle w:val="ListParagraph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Светофоры, на которых изображены человечки — красный и зеленый, а также све</w:t>
      </w:r>
      <w:r w:rsidRPr="00406C72">
        <w:rPr>
          <w:color w:val="000000"/>
          <w:sz w:val="28"/>
          <w:szCs w:val="28"/>
        </w:rPr>
        <w:softHyphen/>
        <w:t>тофоры с зеленым сигналом «Идите» и красным «Стойте».</w:t>
      </w:r>
    </w:p>
    <w:p w:rsidR="0000223B" w:rsidRDefault="0000223B">
      <w:r>
        <w:br w:type="page"/>
      </w:r>
    </w:p>
    <w:p w:rsidR="0000223B" w:rsidRPr="00406C72" w:rsidRDefault="0000223B" w:rsidP="00406C72">
      <w:pPr>
        <w:jc w:val="right"/>
        <w:rPr>
          <w:rFonts w:ascii="Times New Roman" w:hAnsi="Times New Roman" w:cs="Times New Roman"/>
          <w:sz w:val="28"/>
          <w:szCs w:val="28"/>
        </w:rPr>
      </w:pPr>
      <w:r w:rsidRPr="00406C72">
        <w:rPr>
          <w:rFonts w:ascii="Times New Roman" w:hAnsi="Times New Roman" w:cs="Times New Roman"/>
          <w:sz w:val="28"/>
          <w:szCs w:val="28"/>
        </w:rPr>
        <w:t>ПРИЛОЖЕНИЕ 3</w:t>
      </w:r>
    </w:p>
    <w:p w:rsidR="0000223B" w:rsidRPr="00406C72" w:rsidRDefault="0000223B" w:rsidP="00406C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6C72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00223B" w:rsidRDefault="0000223B" w:rsidP="00406C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6C72">
        <w:rPr>
          <w:rFonts w:ascii="Times New Roman" w:hAnsi="Times New Roman" w:cs="Times New Roman"/>
          <w:b/>
          <w:bCs/>
          <w:sz w:val="28"/>
          <w:szCs w:val="28"/>
        </w:rPr>
        <w:t>Примерные темы родительских собраний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223B" w:rsidRPr="007012F1" w:rsidRDefault="0000223B" w:rsidP="00406C72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«Ваш микрорайон»</w:t>
      </w:r>
    </w:p>
    <w:p w:rsidR="0000223B" w:rsidRPr="007012F1" w:rsidRDefault="0000223B" w:rsidP="00406C72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«На улицах нашего города»</w:t>
      </w:r>
    </w:p>
    <w:p w:rsidR="0000223B" w:rsidRPr="007012F1" w:rsidRDefault="0000223B" w:rsidP="00406C72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«Родительский пример»</w:t>
      </w:r>
    </w:p>
    <w:p w:rsidR="0000223B" w:rsidRPr="007012F1" w:rsidRDefault="0000223B" w:rsidP="00406C72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«Учим ПДД весело»</w:t>
      </w:r>
    </w:p>
    <w:p w:rsidR="0000223B" w:rsidRPr="007012F1" w:rsidRDefault="0000223B" w:rsidP="00406C72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«Вместе с родителями — за безопасность детей на дорогах»</w:t>
      </w:r>
    </w:p>
    <w:p w:rsidR="0000223B" w:rsidRPr="007012F1" w:rsidRDefault="0000223B" w:rsidP="00406C72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«Роль семьи в обучении детей правилам дорожного движения»</w:t>
      </w:r>
    </w:p>
    <w:p w:rsidR="0000223B" w:rsidRPr="007012F1" w:rsidRDefault="0000223B" w:rsidP="00406C72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«Знает вся моя семья, знаю ПДД и я!»</w:t>
      </w:r>
    </w:p>
    <w:p w:rsidR="0000223B" w:rsidRPr="007012F1" w:rsidRDefault="0000223B" w:rsidP="00406C72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«Ребёнок в автомобиле»</w:t>
      </w:r>
    </w:p>
    <w:p w:rsidR="0000223B" w:rsidRDefault="0000223B" w:rsidP="009E6F5E">
      <w:pPr>
        <w:jc w:val="both"/>
      </w:pPr>
    </w:p>
    <w:p w:rsidR="0000223B" w:rsidRPr="007012F1" w:rsidRDefault="0000223B" w:rsidP="007012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12F1">
        <w:rPr>
          <w:rFonts w:ascii="Times New Roman" w:hAnsi="Times New Roman" w:cs="Times New Roman"/>
          <w:b/>
          <w:bCs/>
          <w:sz w:val="28"/>
          <w:szCs w:val="28"/>
        </w:rPr>
        <w:t>Анкета для родителей «Я и мой ребенок на улице»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Цель: выявление уровня знаний детей и их родителей по основам безопасности на дорогах, эффективности работы в ДОУ и семье по профилактике детского дорожно-транспортного травматизма.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Уважаемые родители! Мы вас просим заполнить нашу анкету. Вам нужно прочитать вопросы и ответить, подчеркнув «да» или «нет». Большое спасибо!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1. Знает ли ваш ребенок свой домашний адрес? Да, нет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>2. Двигаясь с ребенком по улице, всегда ли вы соблюдаете правила дорожного движения? Да, нет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3. Когда идете одни по улице, соблюдаете ли вы правила дорожного движения? Да, нет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4. Постоянно ли учите ребенка правилам безопасного поведения на улице? Да, нет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5. Различает ли ваш ребенок сигналы светофора? Да, нет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6. Знает ли ваш ребенок знаки дорожного движения и может ли рассказать, что они обозначают? Да, нет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>7. Эффе</w:t>
      </w:r>
      <w:r>
        <w:rPr>
          <w:rFonts w:ascii="Times New Roman" w:hAnsi="Times New Roman" w:cs="Times New Roman"/>
          <w:sz w:val="28"/>
          <w:szCs w:val="28"/>
        </w:rPr>
        <w:t>ктивны ли занятия в «Академии дорожной безопасности»</w:t>
      </w:r>
      <w:r w:rsidRPr="007012F1">
        <w:rPr>
          <w:rFonts w:ascii="Times New Roman" w:hAnsi="Times New Roman" w:cs="Times New Roman"/>
          <w:sz w:val="28"/>
          <w:szCs w:val="28"/>
        </w:rPr>
        <w:t xml:space="preserve"> по обучению детей правилам безопасного поведения на улице? Да, нет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223B" w:rsidRPr="007012F1" w:rsidRDefault="0000223B" w:rsidP="007012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12F1">
        <w:rPr>
          <w:rFonts w:ascii="Times New Roman" w:hAnsi="Times New Roman" w:cs="Times New Roman"/>
          <w:b/>
          <w:bCs/>
          <w:sz w:val="28"/>
          <w:szCs w:val="28"/>
        </w:rPr>
        <w:t>Анкета для родителей по обучению детей правилам дорожного движения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1. На Ваш взгляд, с какого возраста нужно обучать детей правилам дорожного движения? • С 3- 4 лет • С 4 – 5 лет • С 5 – 6 лет • С 6 – 7 лет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2. Что необходимо сделать, чтобы оградить детей от опасности, подстерегающей их на дороге?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3. Всегда ли Вы правильно переходите проезжую часть дороги? • Да • Нет • Иногда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4. Ведя ребёнка в детский сад, Вы отпускаете его самостоятельно переходить дорогу? • Да • Нет • Иногда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5. Как Вы со своим ребёнком обходите транспорт на остановке?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6. Какие формы обучения дошкольников правилам дорожного движения с детьми Вы используете? (подчеркните) • Личный пример поведения • Просмотр телепередач, мультфильмов по данной тематике • Объяснение, беседа • Решение проблемной ситуации на практике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7. Используете ли Вы при перевозе ребенка в личном транспорте кресло безопасности? • Постоянно • Иногда • Не используем </w:t>
      </w:r>
    </w:p>
    <w:p w:rsidR="0000223B" w:rsidRPr="007012F1" w:rsidRDefault="0000223B" w:rsidP="007012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12F1">
        <w:rPr>
          <w:rFonts w:ascii="Times New Roman" w:hAnsi="Times New Roman" w:cs="Times New Roman"/>
          <w:b/>
          <w:bCs/>
          <w:sz w:val="28"/>
          <w:szCs w:val="28"/>
        </w:rPr>
        <w:t>Памятка для родителей «Пристегни самое дорогое!»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•Никогда</w:t>
      </w:r>
      <w:r w:rsidRPr="007012F1">
        <w:rPr>
          <w:rFonts w:ascii="Times New Roman" w:hAnsi="Times New Roman" w:cs="Times New Roman"/>
          <w:sz w:val="28"/>
          <w:szCs w:val="28"/>
        </w:rPr>
        <w:t xml:space="preserve"> не перевозите ребенка на своих коленях вне зависимости от того, где вы сидите. Слишком велик риск того, что в критический момент вы не удержите малыша или придавите его собой.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•Собираясь с ребенком даже в самое короткое путешествие, позаботьтесь о том, чтобы в машине не было незакрепленных предметов. В случае столкновения они могут представлять большую опасность. Никогда не кладите вещи на заднюю полку и не размещайте багаж на заднем сиденье, не закрепив его. </w:t>
      </w:r>
    </w:p>
    <w:p w:rsidR="0000223B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•Не разрешайте ребенку находиться на заднем сиденье спиной по ходу движения машины без специальных удерживающих устройств. В случае резкого торможения ребенок будет падать вперед спиной и затылком, что очень опасно. </w:t>
      </w:r>
    </w:p>
    <w:p w:rsidR="0000223B" w:rsidRPr="007012F1" w:rsidRDefault="0000223B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>•Для самых маленьких основным и самым эффективным защитным приспособлением является специальное автокресло, сконструированное с учетом всех особенностей детского организма, индивидуально подобранное к росту и весу ребенка и, наконец, правильно установленное в машине. Специалисты настаивают на использовании автокресел для детей в возрасте до 8 лет даже в поездках на самые незначительные расстояния. Жизнь – это самое дорогое, что есть у человека. Поэтому не экономьте на безопасности своих детей!</w:t>
      </w:r>
    </w:p>
    <w:p w:rsidR="0000223B" w:rsidRPr="007012F1" w:rsidRDefault="0000223B" w:rsidP="00406C72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br w:type="page"/>
      </w:r>
    </w:p>
    <w:p w:rsidR="0000223B" w:rsidRDefault="0000223B"/>
    <w:p w:rsidR="0000223B" w:rsidRPr="003D1BF9" w:rsidRDefault="0000223B" w:rsidP="0071609C">
      <w:pPr>
        <w:pStyle w:val="ListParagraph"/>
        <w:rPr>
          <w:b/>
          <w:bCs/>
          <w:sz w:val="28"/>
          <w:szCs w:val="28"/>
        </w:rPr>
      </w:pPr>
      <w:r w:rsidRPr="003D1BF9">
        <w:rPr>
          <w:b/>
          <w:bCs/>
          <w:sz w:val="28"/>
          <w:szCs w:val="28"/>
        </w:rPr>
        <w:t>Список литературы:</w:t>
      </w:r>
    </w:p>
    <w:p w:rsidR="0000223B" w:rsidRPr="003D1BF9" w:rsidRDefault="0000223B" w:rsidP="003D1BF9">
      <w:pPr>
        <w:pStyle w:val="FootnoteTex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«Конвенция о правах ребёнка», принятая резолюцией 44/25 </w:t>
      </w:r>
      <w:hyperlink r:id="rId14" w:tooltip="Генеральная Ассамблея ООН" w:history="1">
        <w:r w:rsidRPr="003D1BF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Генеральной Ассамблеи ООН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 от </w:t>
      </w:r>
      <w:hyperlink r:id="rId15" w:tooltip="20 ноября" w:history="1">
        <w:r w:rsidRPr="003D1BF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20 ноября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1989 год" w:history="1">
        <w:r w:rsidRPr="003D1BF9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1989 года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, вступила в силу 2 сентября 1990 года</w:t>
      </w:r>
    </w:p>
    <w:p w:rsidR="0000223B" w:rsidRPr="003D1BF9" w:rsidRDefault="0000223B" w:rsidP="003D1BF9">
      <w:pPr>
        <w:pStyle w:val="ListParagraph"/>
        <w:numPr>
          <w:ilvl w:val="0"/>
          <w:numId w:val="8"/>
        </w:numPr>
        <w:shd w:val="clear" w:color="auto" w:fill="FFFFFF"/>
        <w:spacing w:after="144" w:line="242" w:lineRule="atLeast"/>
        <w:outlineLvl w:val="0"/>
        <w:rPr>
          <w:kern w:val="36"/>
          <w:sz w:val="28"/>
          <w:szCs w:val="28"/>
        </w:rPr>
      </w:pPr>
      <w:r w:rsidRPr="003D1BF9">
        <w:rPr>
          <w:kern w:val="36"/>
          <w:sz w:val="28"/>
          <w:szCs w:val="28"/>
        </w:rPr>
        <w:t>Федеральный закон "Об образовании в Российской Федерации" от 29.12.2012 N 273-ФЗ</w:t>
      </w:r>
    </w:p>
    <w:p w:rsidR="0000223B" w:rsidRPr="003D1BF9" w:rsidRDefault="0000223B" w:rsidP="003D1BF9">
      <w:pPr>
        <w:pStyle w:val="Heading1"/>
        <w:numPr>
          <w:ilvl w:val="0"/>
          <w:numId w:val="8"/>
        </w:numPr>
        <w:shd w:val="clear" w:color="auto" w:fill="FFFFFF"/>
        <w:spacing w:before="0" w:beforeAutospacing="0" w:after="144" w:afterAutospacing="0" w:line="242" w:lineRule="atLeast"/>
        <w:rPr>
          <w:b w:val="0"/>
          <w:bCs w:val="0"/>
          <w:sz w:val="28"/>
          <w:szCs w:val="28"/>
        </w:rPr>
      </w:pPr>
      <w:r w:rsidRPr="003D1BF9">
        <w:rPr>
          <w:b w:val="0"/>
          <w:bCs w:val="0"/>
          <w:sz w:val="28"/>
          <w:szCs w:val="28"/>
        </w:rPr>
        <w:t>Федеральный закон "О безопасности дорожного движения" от 10.12.1995 N 196-ФЗ</w:t>
      </w:r>
    </w:p>
    <w:p w:rsidR="0000223B" w:rsidRPr="003D1BF9" w:rsidRDefault="0000223B" w:rsidP="003D1BF9">
      <w:pPr>
        <w:pStyle w:val="FootnoteTex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D1BF9">
        <w:rPr>
          <w:rFonts w:ascii="Times New Roman" w:hAnsi="Times New Roman" w:cs="Times New Roman"/>
          <w:sz w:val="28"/>
          <w:szCs w:val="28"/>
          <w:lang w:eastAsia="ru-RU"/>
        </w:rPr>
        <w:t>федеральная целевая программа "Повышение    безопасности   дорожного движения в 2013-2020 годах"</w:t>
      </w:r>
    </w:p>
    <w:p w:rsidR="0000223B" w:rsidRPr="003D1BF9" w:rsidRDefault="0000223B" w:rsidP="003D1BF9">
      <w:pPr>
        <w:pStyle w:val="FootnoteTex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D1BF9">
        <w:rPr>
          <w:rFonts w:ascii="Times New Roman" w:hAnsi="Times New Roman" w:cs="Times New Roman"/>
          <w:sz w:val="28"/>
          <w:szCs w:val="28"/>
          <w:lang w:eastAsia="ru-RU"/>
        </w:rPr>
        <w:t>«Программа педагога дополнительного образования детей: этапы создания, основные разделы, рекомендации». Под ред. Паничева Е.Г., Мехедовой С.В. Издание второе, дополненное и переработанное. – Ростов-на-Дону, ООП ГБОУ РО ОЦТТУ, - 2014. – 2016 с.</w:t>
      </w:r>
    </w:p>
    <w:p w:rsidR="0000223B" w:rsidRPr="003D1BF9" w:rsidRDefault="0000223B" w:rsidP="003D1BF9">
      <w:pPr>
        <w:pStyle w:val="ListParagraph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709"/>
        </w:tabs>
        <w:jc w:val="both"/>
        <w:rPr>
          <w:kern w:val="2"/>
          <w:sz w:val="28"/>
          <w:szCs w:val="28"/>
        </w:rPr>
      </w:pPr>
      <w:r>
        <w:rPr>
          <w:sz w:val="28"/>
          <w:szCs w:val="28"/>
        </w:rPr>
        <w:t xml:space="preserve">   </w:t>
      </w:r>
      <w:hyperlink r:id="rId17" w:history="1">
        <w:r w:rsidRPr="003D1BF9">
          <w:rPr>
            <w:rStyle w:val="Hyperlink"/>
            <w:color w:val="auto"/>
            <w:kern w:val="2"/>
            <w:sz w:val="28"/>
            <w:szCs w:val="28"/>
          </w:rPr>
          <w:t>https://www.gibdd.ru/stat/</w:t>
        </w:r>
      </w:hyperlink>
    </w:p>
    <w:p w:rsidR="0000223B" w:rsidRPr="003D1BF9" w:rsidRDefault="0000223B" w:rsidP="003D1BF9">
      <w:pPr>
        <w:pStyle w:val="BodyText"/>
        <w:numPr>
          <w:ilvl w:val="0"/>
          <w:numId w:val="8"/>
        </w:numPr>
        <w:jc w:val="both"/>
        <w:rPr>
          <w:sz w:val="28"/>
          <w:szCs w:val="28"/>
        </w:rPr>
      </w:pPr>
      <w:hyperlink r:id="rId18" w:history="1">
        <w:r w:rsidRPr="003D1BF9">
          <w:rPr>
            <w:rStyle w:val="Hyperlink"/>
            <w:color w:val="auto"/>
            <w:sz w:val="28"/>
            <w:szCs w:val="28"/>
          </w:rPr>
          <w:t>http://www.maam.ru/</w:t>
        </w:r>
      </w:hyperlink>
      <w:r>
        <w:rPr>
          <w:sz w:val="28"/>
          <w:szCs w:val="28"/>
        </w:rPr>
        <w:t xml:space="preserve"> </w:t>
      </w:r>
    </w:p>
    <w:p w:rsidR="0000223B" w:rsidRPr="003D1BF9" w:rsidRDefault="0000223B" w:rsidP="003D1BF9">
      <w:pPr>
        <w:pStyle w:val="BodyText"/>
        <w:numPr>
          <w:ilvl w:val="0"/>
          <w:numId w:val="8"/>
        </w:numPr>
        <w:jc w:val="both"/>
        <w:rPr>
          <w:sz w:val="28"/>
          <w:szCs w:val="28"/>
          <w:lang/>
        </w:rPr>
      </w:pPr>
      <w:hyperlink r:id="rId19" w:history="1">
        <w:r w:rsidRPr="003D1BF9">
          <w:rPr>
            <w:rStyle w:val="Hyperlink"/>
            <w:color w:val="auto"/>
            <w:sz w:val="28"/>
            <w:szCs w:val="28"/>
          </w:rPr>
          <w:t>https://infourok.ru/</w:t>
        </w:r>
      </w:hyperlink>
    </w:p>
    <w:p w:rsidR="0000223B" w:rsidRPr="000F71EE" w:rsidRDefault="0000223B" w:rsidP="000F71EE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0223B" w:rsidRPr="000F71EE" w:rsidSect="00027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23B" w:rsidRDefault="0000223B" w:rsidP="002A7F22">
      <w:pPr>
        <w:spacing w:after="0" w:line="240" w:lineRule="auto"/>
      </w:pPr>
      <w:r>
        <w:separator/>
      </w:r>
    </w:p>
  </w:endnote>
  <w:endnote w:type="continuationSeparator" w:id="0">
    <w:p w:rsidR="0000223B" w:rsidRDefault="0000223B" w:rsidP="002A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23B" w:rsidRDefault="0000223B" w:rsidP="002A7F22">
      <w:pPr>
        <w:spacing w:after="0" w:line="240" w:lineRule="auto"/>
      </w:pPr>
      <w:r>
        <w:separator/>
      </w:r>
    </w:p>
  </w:footnote>
  <w:footnote w:type="continuationSeparator" w:id="0">
    <w:p w:rsidR="0000223B" w:rsidRDefault="0000223B" w:rsidP="002A7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4061"/>
    <w:multiLevelType w:val="hybridMultilevel"/>
    <w:tmpl w:val="3D8ED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960E9"/>
    <w:multiLevelType w:val="hybridMultilevel"/>
    <w:tmpl w:val="24868C1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2">
    <w:nsid w:val="193D79BE"/>
    <w:multiLevelType w:val="hybridMultilevel"/>
    <w:tmpl w:val="9CAA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9AE7128"/>
    <w:multiLevelType w:val="hybridMultilevel"/>
    <w:tmpl w:val="CDA84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35C271D"/>
    <w:multiLevelType w:val="hybridMultilevel"/>
    <w:tmpl w:val="8FCC0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E135E03"/>
    <w:multiLevelType w:val="hybridMultilevel"/>
    <w:tmpl w:val="20A4B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81BB4"/>
    <w:multiLevelType w:val="hybridMultilevel"/>
    <w:tmpl w:val="78002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28D19D8"/>
    <w:multiLevelType w:val="hybridMultilevel"/>
    <w:tmpl w:val="7486A2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360D3F8C"/>
    <w:multiLevelType w:val="hybridMultilevel"/>
    <w:tmpl w:val="3E86E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D55283B"/>
    <w:multiLevelType w:val="hybridMultilevel"/>
    <w:tmpl w:val="422E7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7E4B7A"/>
    <w:multiLevelType w:val="hybridMultilevel"/>
    <w:tmpl w:val="DA9E6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80D5E"/>
    <w:multiLevelType w:val="hybridMultilevel"/>
    <w:tmpl w:val="089A6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43C6D78"/>
    <w:multiLevelType w:val="hybridMultilevel"/>
    <w:tmpl w:val="E9C6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FF1A6D"/>
    <w:multiLevelType w:val="hybridMultilevel"/>
    <w:tmpl w:val="01BE49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58B97A7C"/>
    <w:multiLevelType w:val="hybridMultilevel"/>
    <w:tmpl w:val="6E02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BD964B6"/>
    <w:multiLevelType w:val="hybridMultilevel"/>
    <w:tmpl w:val="9D265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F29EF"/>
    <w:multiLevelType w:val="hybridMultilevel"/>
    <w:tmpl w:val="E864F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98D01E9"/>
    <w:multiLevelType w:val="hybridMultilevel"/>
    <w:tmpl w:val="FA702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431C07"/>
    <w:multiLevelType w:val="hybridMultilevel"/>
    <w:tmpl w:val="BBC4D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6"/>
  </w:num>
  <w:num w:numId="3">
    <w:abstractNumId w:val="4"/>
  </w:num>
  <w:num w:numId="4">
    <w:abstractNumId w:val="1"/>
  </w:num>
  <w:num w:numId="5">
    <w:abstractNumId w:val="11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8"/>
  </w:num>
  <w:num w:numId="11">
    <w:abstractNumId w:val="18"/>
  </w:num>
  <w:num w:numId="12">
    <w:abstractNumId w:val="2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  <w:num w:numId="17">
    <w:abstractNumId w:val="17"/>
  </w:num>
  <w:num w:numId="18">
    <w:abstractNumId w:val="0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242C"/>
    <w:rsid w:val="0000223B"/>
    <w:rsid w:val="00027AD2"/>
    <w:rsid w:val="0005085C"/>
    <w:rsid w:val="000630AA"/>
    <w:rsid w:val="00094956"/>
    <w:rsid w:val="000E5EF0"/>
    <w:rsid w:val="000E7091"/>
    <w:rsid w:val="000F5EB3"/>
    <w:rsid w:val="000F71EE"/>
    <w:rsid w:val="001541F1"/>
    <w:rsid w:val="00155BF0"/>
    <w:rsid w:val="00183E3A"/>
    <w:rsid w:val="001D417B"/>
    <w:rsid w:val="001E680B"/>
    <w:rsid w:val="0020103D"/>
    <w:rsid w:val="00203088"/>
    <w:rsid w:val="00267B73"/>
    <w:rsid w:val="002A63CD"/>
    <w:rsid w:val="002A7F22"/>
    <w:rsid w:val="002D1DD0"/>
    <w:rsid w:val="002F0F25"/>
    <w:rsid w:val="00353F66"/>
    <w:rsid w:val="003864B8"/>
    <w:rsid w:val="0038779C"/>
    <w:rsid w:val="003A6E85"/>
    <w:rsid w:val="003A787D"/>
    <w:rsid w:val="003C0A96"/>
    <w:rsid w:val="003C4116"/>
    <w:rsid w:val="003D1BF9"/>
    <w:rsid w:val="00406444"/>
    <w:rsid w:val="00406C72"/>
    <w:rsid w:val="00406F7B"/>
    <w:rsid w:val="00417EC8"/>
    <w:rsid w:val="00426BA6"/>
    <w:rsid w:val="00447A9F"/>
    <w:rsid w:val="004508BF"/>
    <w:rsid w:val="00450A18"/>
    <w:rsid w:val="00461D95"/>
    <w:rsid w:val="00464EEA"/>
    <w:rsid w:val="00491B3C"/>
    <w:rsid w:val="005753C6"/>
    <w:rsid w:val="00583AAE"/>
    <w:rsid w:val="005913CE"/>
    <w:rsid w:val="005C242C"/>
    <w:rsid w:val="006A5D06"/>
    <w:rsid w:val="006D0A2C"/>
    <w:rsid w:val="007012F1"/>
    <w:rsid w:val="0071609C"/>
    <w:rsid w:val="007203CB"/>
    <w:rsid w:val="00746E27"/>
    <w:rsid w:val="00772725"/>
    <w:rsid w:val="0082369C"/>
    <w:rsid w:val="00831465"/>
    <w:rsid w:val="0085385B"/>
    <w:rsid w:val="008655AC"/>
    <w:rsid w:val="00880906"/>
    <w:rsid w:val="008A4026"/>
    <w:rsid w:val="008C3E15"/>
    <w:rsid w:val="008D1E35"/>
    <w:rsid w:val="008D61A3"/>
    <w:rsid w:val="00973093"/>
    <w:rsid w:val="009B27C6"/>
    <w:rsid w:val="009E3CBE"/>
    <w:rsid w:val="009E6F5E"/>
    <w:rsid w:val="009F344C"/>
    <w:rsid w:val="009F68E5"/>
    <w:rsid w:val="00AC265E"/>
    <w:rsid w:val="00AE1A9D"/>
    <w:rsid w:val="00AE4C4F"/>
    <w:rsid w:val="00B11A8B"/>
    <w:rsid w:val="00B1629F"/>
    <w:rsid w:val="00B75F8A"/>
    <w:rsid w:val="00BB148C"/>
    <w:rsid w:val="00BB5A90"/>
    <w:rsid w:val="00BD437A"/>
    <w:rsid w:val="00BE614F"/>
    <w:rsid w:val="00C07DBA"/>
    <w:rsid w:val="00C668D1"/>
    <w:rsid w:val="00C932C5"/>
    <w:rsid w:val="00CD7E1E"/>
    <w:rsid w:val="00CE40AF"/>
    <w:rsid w:val="00CE7089"/>
    <w:rsid w:val="00D93D98"/>
    <w:rsid w:val="00DA42F1"/>
    <w:rsid w:val="00E6250A"/>
    <w:rsid w:val="00EB3434"/>
    <w:rsid w:val="00EB47A4"/>
    <w:rsid w:val="00EB4898"/>
    <w:rsid w:val="00EC464A"/>
    <w:rsid w:val="00ED06F6"/>
    <w:rsid w:val="00ED533A"/>
    <w:rsid w:val="00EF31FD"/>
    <w:rsid w:val="00F31CEB"/>
    <w:rsid w:val="00F56791"/>
    <w:rsid w:val="00F7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F22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3D1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1BF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2A7F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2A7F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A7F22"/>
    <w:rPr>
      <w:vertAlign w:val="superscript"/>
    </w:rPr>
  </w:style>
  <w:style w:type="character" w:customStyle="1" w:styleId="BodyTextChar">
    <w:name w:val="Body Text Char"/>
    <w:aliases w:val="бпОсновной текст Char"/>
    <w:link w:val="BodyText"/>
    <w:uiPriority w:val="99"/>
    <w:locked/>
    <w:rsid w:val="002A7F22"/>
    <w:rPr>
      <w:rFonts w:ascii="Times New Roman" w:hAnsi="Times New Roman" w:cs="Times New Roman"/>
      <w:sz w:val="24"/>
      <w:szCs w:val="24"/>
    </w:rPr>
  </w:style>
  <w:style w:type="paragraph" w:styleId="BodyText">
    <w:name w:val="Body Text"/>
    <w:aliases w:val="бпОсновной текст"/>
    <w:basedOn w:val="Normal"/>
    <w:link w:val="BodyTextChar"/>
    <w:uiPriority w:val="99"/>
    <w:rsid w:val="002A7F22"/>
    <w:pPr>
      <w:spacing w:before="120" w:after="120" w:line="288" w:lineRule="auto"/>
    </w:pPr>
    <w:rPr>
      <w:rFonts w:cs="Times New Roman"/>
      <w:sz w:val="24"/>
      <w:szCs w:val="24"/>
      <w:lang w:eastAsia="ru-RU"/>
    </w:rPr>
  </w:style>
  <w:style w:type="character" w:customStyle="1" w:styleId="BodyTextChar1">
    <w:name w:val="Body Text Char1"/>
    <w:aliases w:val="бпОсновной текст Char1"/>
    <w:basedOn w:val="DefaultParagraphFont"/>
    <w:link w:val="BodyText"/>
    <w:uiPriority w:val="99"/>
    <w:semiHidden/>
    <w:rsid w:val="00C83922"/>
    <w:rPr>
      <w:rFonts w:cs="Calibri"/>
      <w:lang w:eastAsia="en-US"/>
    </w:rPr>
  </w:style>
  <w:style w:type="character" w:customStyle="1" w:styleId="1">
    <w:name w:val="Основной текст Знак1"/>
    <w:basedOn w:val="DefaultParagraphFont"/>
    <w:uiPriority w:val="99"/>
    <w:semiHidden/>
    <w:rsid w:val="002A7F22"/>
  </w:style>
  <w:style w:type="character" w:customStyle="1" w:styleId="apple-converted-space">
    <w:name w:val="apple-converted-space"/>
    <w:basedOn w:val="DefaultParagraphFont"/>
    <w:uiPriority w:val="99"/>
    <w:rsid w:val="002A7F22"/>
  </w:style>
  <w:style w:type="paragraph" w:styleId="ListParagraph">
    <w:name w:val="List Paragraph"/>
    <w:basedOn w:val="Normal"/>
    <w:uiPriority w:val="99"/>
    <w:qFormat/>
    <w:rsid w:val="002A7F2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2A7F22"/>
    <w:rPr>
      <w:color w:val="0000FF"/>
      <w:u w:val="single"/>
    </w:rPr>
  </w:style>
  <w:style w:type="paragraph" w:styleId="NormalWeb">
    <w:name w:val="Normal (Web)"/>
    <w:basedOn w:val="Normal"/>
    <w:uiPriority w:val="99"/>
    <w:rsid w:val="002A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A5D06"/>
    <w:rPr>
      <w:b/>
      <w:bCs/>
    </w:rPr>
  </w:style>
  <w:style w:type="table" w:styleId="TableGrid">
    <w:name w:val="Table Grid"/>
    <w:basedOn w:val="TableNormal"/>
    <w:uiPriority w:val="99"/>
    <w:rsid w:val="00491B3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EF31FD"/>
    <w:rPr>
      <w:color w:val="800080"/>
      <w:u w:val="single"/>
    </w:rPr>
  </w:style>
  <w:style w:type="paragraph" w:styleId="NoSpacing">
    <w:name w:val="No Spacing"/>
    <w:uiPriority w:val="99"/>
    <w:qFormat/>
    <w:rsid w:val="0020103D"/>
    <w:pPr>
      <w:widowControl w:val="0"/>
      <w:autoSpaceDE w:val="0"/>
      <w:autoSpaceDN w:val="0"/>
      <w:adjustRightInd w:val="0"/>
      <w:ind w:left="2080" w:right="2000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71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6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38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maam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gibdd.ru/sta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89_%D0%B3%D0%BE%D0%B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20_%D0%BD%D0%BE%D1%8F%D0%B1%D1%80%D1%8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infour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ru.wikipedia.org/wiki/%D0%93%D0%B5%D0%BD%D0%B5%D1%80%D0%B0%D0%BB%D1%8C%D0%BD%D0%B0%D1%8F_%D0%90%D1%81%D1%81%D0%B0%D0%BC%D0%B1%D0%BB%D0%B5%D1%8F_%D0%9E%D0%9E%D0%9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1414</TotalTime>
  <Pages>40</Pages>
  <Words>6215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</dc:creator>
  <cp:keywords/>
  <dc:description/>
  <cp:lastModifiedBy>user</cp:lastModifiedBy>
  <cp:revision>18</cp:revision>
  <cp:lastPrinted>2019-09-01T13:21:00Z</cp:lastPrinted>
  <dcterms:created xsi:type="dcterms:W3CDTF">2017-09-21T07:28:00Z</dcterms:created>
  <dcterms:modified xsi:type="dcterms:W3CDTF">2021-06-30T05:31:00Z</dcterms:modified>
</cp:coreProperties>
</file>